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B3" w:rsidRDefault="005460B3" w:rsidP="00810FBD">
      <w:pPr>
        <w:shd w:val="clear" w:color="auto" w:fill="FFFFFF"/>
        <w:spacing w:before="100" w:beforeAutospacing="1" w:after="100" w:afterAutospacing="1"/>
        <w:jc w:val="center"/>
        <w:rPr>
          <w:b/>
        </w:rPr>
      </w:pPr>
      <w:r w:rsidRPr="00220D4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98.25pt">
            <v:imagedata r:id="rId7" o:title=""/>
          </v:shape>
        </w:pict>
      </w:r>
    </w:p>
    <w:p w:rsidR="005460B3" w:rsidRPr="009C7B81" w:rsidRDefault="005460B3" w:rsidP="00810FBD">
      <w:pPr>
        <w:shd w:val="clear" w:color="auto" w:fill="FFFFFF"/>
        <w:spacing w:before="100" w:beforeAutospacing="1" w:after="100" w:afterAutospacing="1"/>
        <w:jc w:val="center"/>
        <w:rPr>
          <w:b/>
          <w:color w:val="2E2E2E"/>
          <w:sz w:val="28"/>
          <w:szCs w:val="28"/>
        </w:rPr>
      </w:pPr>
      <w:r w:rsidRPr="009C7B81">
        <w:rPr>
          <w:b/>
        </w:rPr>
        <w:t>ПОЯСНИТЕЛЬНАЯ ЗАПИСКА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    Развитие современного общества предъявляет новые требования к дошкольным образовательным учреждениям, к организации в них воспитательно-образовательного процесса, выбору и обоснованию содержания учебных программ, результатам и результативности их деятельности, подбору и обучению педагогических кадров.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Дополнительная образовательная программа «Развивайка» разработана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 в соответствии с основной общеобразовательной программой  дошкольного образования «От рождения до школы» под редакцией Н.Е. Вераксы, Т.С. Комаровой,  М.А. Васильевой и рассчитана на детей старшего дошкольного  возраста, не посещающих дошкольные образовательные учреждения.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   Дошкольный возраст имеет непреходящее значение для последующего психического развития. Особенностью этого периода, отличающей его от других, последующих этапов развития, является то, что в это время формируются качества  и свойства психики ребёнка, наиболее интенсивно происходит становление личности, закладываются основы злоровья. Основные достижения детей дошкольного 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сверстниками, дальнейшим развитием образа - Я ребенка, его детализацией.                                           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b/>
          <w:color w:val="2E2E2E"/>
          <w:sz w:val="28"/>
          <w:szCs w:val="28"/>
        </w:rPr>
        <w:t xml:space="preserve">   Цели </w:t>
      </w:r>
      <w:r>
        <w:rPr>
          <w:color w:val="2E2E2E"/>
          <w:sz w:val="28"/>
          <w:szCs w:val="28"/>
        </w:rPr>
        <w:t>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деятельности.</w:t>
      </w:r>
    </w:p>
    <w:p w:rsidR="005460B3" w:rsidRDefault="005460B3" w:rsidP="00810FBD">
      <w:pPr>
        <w:shd w:val="clear" w:color="auto" w:fill="FFFFFF"/>
        <w:tabs>
          <w:tab w:val="left" w:pos="0"/>
        </w:tabs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  </w:t>
      </w:r>
      <w:r>
        <w:rPr>
          <w:b/>
          <w:color w:val="2E2E2E"/>
          <w:sz w:val="28"/>
          <w:szCs w:val="28"/>
        </w:rPr>
        <w:t>Содержание</w:t>
      </w:r>
      <w:r>
        <w:rPr>
          <w:color w:val="2E2E2E"/>
          <w:sz w:val="28"/>
          <w:szCs w:val="28"/>
        </w:rPr>
        <w:t xml:space="preserve"> программы представлено в виде раскрытия целей и задач воспитания и обучения, направлений педагогической деятельности, перспективно-тематического планирования по разделам с учетом времени года и режимом пребывания в  образовательном учреждении, обеспечивает физическое, социально-коммуникативное, познавательно-речевое и художественно-эстетическое развитие детей с учетом их возрастных и индивидуальных особенностей.      </w:t>
      </w:r>
    </w:p>
    <w:p w:rsidR="005460B3" w:rsidRDefault="005460B3" w:rsidP="00810FBD">
      <w:pPr>
        <w:shd w:val="clear" w:color="auto" w:fill="FFFFFF"/>
        <w:tabs>
          <w:tab w:val="left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5460B3" w:rsidRDefault="005460B3" w:rsidP="00810FBD">
      <w:pPr>
        <w:shd w:val="clear" w:color="auto" w:fill="FFFFFF"/>
        <w:tabs>
          <w:tab w:val="left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5460B3" w:rsidRDefault="005460B3" w:rsidP="00810FBD">
      <w:pPr>
        <w:shd w:val="clear" w:color="auto" w:fill="FFFFFF"/>
        <w:tabs>
          <w:tab w:val="left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5460B3" w:rsidRDefault="005460B3" w:rsidP="00810FBD">
      <w:pPr>
        <w:shd w:val="clear" w:color="auto" w:fill="FFFFFF"/>
        <w:tabs>
          <w:tab w:val="left" w:pos="0"/>
        </w:tabs>
        <w:spacing w:before="100" w:beforeAutospacing="1" w:after="100" w:afterAutospacing="1"/>
        <w:jc w:val="both"/>
        <w:rPr>
          <w:color w:val="2E2E2E"/>
          <w:sz w:val="28"/>
          <w:szCs w:val="28"/>
        </w:rPr>
      </w:pPr>
      <w:r>
        <w:rPr>
          <w:b/>
          <w:sz w:val="28"/>
          <w:szCs w:val="28"/>
        </w:rPr>
        <w:t>Принципы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соответствует принципу развивающего образования, целью которого является развитие ребенка; 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>• сочетает принципы научной обоснованности и практической применимости;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  соответствует критериям полноты, необходимости и достаточности;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 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строится с учетом </w:t>
      </w:r>
      <w:r>
        <w:rPr>
          <w:b/>
          <w:sz w:val="28"/>
          <w:szCs w:val="28"/>
        </w:rPr>
        <w:t>принципа интеграции образовательных областей</w:t>
      </w:r>
      <w:r>
        <w:rPr>
          <w:sz w:val="28"/>
          <w:szCs w:val="28"/>
        </w:rPr>
        <w:t xml:space="preserve"> в соответствии с возрастными возможностями и особенностями детей, спецификой и возможностями образовательных областей. Данный принцип является  инновационным для дошкольного образования и обязывает дошкольные образовательные учреждения коренным образом перестроить образовательную деятельность на основе синтеза, объединения образовательных областей, который предполагает получение единого целостного образовательного продукта, обеспечивающего формирование интегральных качеств личности дошкольника и  гармоничное его вхождение в социум. 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«Социально - коммуникативное развитие»  направлено на достижение целей освоения первоначальных представлений социального характера и включения детей в систему социальных отношений, на достижение целей овладения конструктивными способами и средствами взаимодействия с окружающими людьми.</w:t>
      </w:r>
    </w:p>
    <w:p w:rsidR="005460B3" w:rsidRDefault="005460B3" w:rsidP="00810F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«Познавательное развитие» направлено на достижение целей развития у детей познавательных интересов, интеллектуального развития детей.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«Художественно - эстетическое развитие»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"Речевое развитие" предполагает овладение дошкольниками чистой и правильной речью, подготовку к речевой грамотности в школьном обучении, правильной орфоэпии и орфографии.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основывается на комплексно-тематическом принципе построения образовательного процесса; </w:t>
      </w:r>
    </w:p>
    <w:p w:rsidR="005460B3" w:rsidRDefault="005460B3" w:rsidP="00810FBD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дошкольников;</w:t>
      </w:r>
    </w:p>
    <w:p w:rsidR="005460B3" w:rsidRDefault="005460B3" w:rsidP="00810FBD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5460B3" w:rsidRDefault="005460B3" w:rsidP="00036288">
      <w:pPr>
        <w:jc w:val="both"/>
      </w:pPr>
      <w:r>
        <w:rPr>
          <w:color w:val="2E2E2E"/>
          <w:sz w:val="28"/>
          <w:szCs w:val="28"/>
        </w:rPr>
        <w:t xml:space="preserve"> Основной акцент сделан на применении дидактических игр и игровых упражнений, содержание которых предполагает организацию игрового взаимодействия ребенка со сверстниками, учит правильно выстраивать отношения в игровых ситуациях самостоятельно или с помощью педагога. </w:t>
      </w:r>
      <w:r>
        <w:t xml:space="preserve"> 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Для достижения целей и задач программы первостепенное значение имеют: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- создание в группах атмосферы гуманного, доброжелательного отношения ко всем   обучающимся;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- использование разнообразных видов детской деятельности;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- вариативность использования образовательного материала.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Обязательными условиями проведения занятий являются: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      - Использование игровых методов преподавания;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      - Смена видов деятельности;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         - Положительная оценка личных достижений каждого ребёнка.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 Направленность данной образовательной программы: социально-педагогическая.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Программа рассчитана на 2 года обучения.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Продолжительность учебного года- 37 недель.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Непосредственная образовательная деятел</w:t>
      </w:r>
      <w:r>
        <w:rPr>
          <w:sz w:val="28"/>
          <w:szCs w:val="28"/>
        </w:rPr>
        <w:t>ьность (НОД) начинается с 10.00ч.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Режим занятий: 3 раза в неделю по 3 занятия в день. Продолжительность  НОД – 25-30 минут, с перерывом между занятиями 10 минут. После третьего занятия – свободная деятельность детей (30 минут).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Учебно-тематический план рассчитан на 333 часа в год (37 учебных недель). 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Непосредственная образовательная деятельность рассматривается в программе как важная, но не преобладающая форма организованного обучения детей. Исключаются школьно-урочная форма проведения занятий, проведения большинства занятий, сидя за столами. В течение занятия с целью недопущения переутомления детей проводятся физкультурные минутки и ритмические игры и упражнения.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Педагог может варьировать место занятий в педагогическом процессе, интегрировать (объединять)  содержание различных видов занятий, сокращать количество регламентируемых занятий, заменяя их другими формами обучения.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По окончании НОД предусмотрено 30 минут для свободной деятельности детей.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Свободной деятельности детей придается большое значение, так как именно в это время ребенок учится взаимодействию и общению с другими  детьми и педагогом. 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Свободная деятельность детей включает: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- различные виды игр по желанию и интересам детей: подвижные игры, игры-соревнования, сюжетно-ролевые игры, настольные и т.д.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- рисование на любую тему;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- использование дидактических игр (домино, лото, мозаика, разрезная азбука).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- рассматривание иллюстрированных книг;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- занятие лепкой и конструированием.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Программа рассчитана на  детей старшего дошкольного  возраста, не посещающих дошкольные образовательные учреждения. </w:t>
      </w:r>
    </w:p>
    <w:p w:rsidR="005460B3" w:rsidRPr="009C7B81" w:rsidRDefault="005460B3" w:rsidP="00036288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 xml:space="preserve">  Возраст детей, участвующих в реализации данной программы: 5-7 лет.</w:t>
      </w:r>
    </w:p>
    <w:p w:rsidR="005460B3" w:rsidRPr="009C7B81" w:rsidRDefault="005460B3" w:rsidP="00823BBE">
      <w:pPr>
        <w:jc w:val="both"/>
        <w:rPr>
          <w:sz w:val="28"/>
          <w:szCs w:val="28"/>
        </w:rPr>
      </w:pPr>
      <w:r w:rsidRPr="009C7B81">
        <w:rPr>
          <w:sz w:val="28"/>
          <w:szCs w:val="28"/>
        </w:rPr>
        <w:t>В группу принимаются дети по заявлению родителей, специального отбора не производится.</w:t>
      </w:r>
    </w:p>
    <w:p w:rsidR="005460B3" w:rsidRDefault="005460B3" w:rsidP="00867A43">
      <w:pPr>
        <w:jc w:val="center"/>
        <w:rPr>
          <w:b/>
          <w:sz w:val="28"/>
          <w:szCs w:val="28"/>
        </w:rPr>
      </w:pPr>
    </w:p>
    <w:p w:rsidR="005460B3" w:rsidRDefault="005460B3" w:rsidP="00AD7C3A">
      <w:pPr>
        <w:rPr>
          <w:b/>
          <w:sz w:val="28"/>
          <w:szCs w:val="28"/>
        </w:rPr>
      </w:pPr>
    </w:p>
    <w:p w:rsidR="005460B3" w:rsidRPr="009C7B81" w:rsidRDefault="005460B3" w:rsidP="00823BBE">
      <w:pPr>
        <w:jc w:val="both"/>
        <w:rPr>
          <w:sz w:val="28"/>
          <w:szCs w:val="28"/>
        </w:rPr>
      </w:pPr>
    </w:p>
    <w:p w:rsidR="005460B3" w:rsidRDefault="005460B3" w:rsidP="00867A4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16CA5">
        <w:rPr>
          <w:sz w:val="28"/>
          <w:szCs w:val="28"/>
        </w:rPr>
        <w:t>Содержание программы даётся по образовательным областям</w:t>
      </w:r>
      <w:r>
        <w:rPr>
          <w:sz w:val="28"/>
          <w:szCs w:val="28"/>
        </w:rPr>
        <w:t>: « Речевое развитие», «Познавательное развитие», «Социально- коммуникативное  развитие», « Художественно- эстетическое развитие».</w:t>
      </w:r>
    </w:p>
    <w:p w:rsidR="005460B3" w:rsidRDefault="005460B3" w:rsidP="00867A43">
      <w:pPr>
        <w:rPr>
          <w:sz w:val="28"/>
          <w:szCs w:val="28"/>
        </w:rPr>
      </w:pPr>
      <w:r>
        <w:rPr>
          <w:sz w:val="28"/>
          <w:szCs w:val="28"/>
        </w:rPr>
        <w:t>Социально- коммуникативное развитие  не выделяется в отдельный раздел программы, т.к.  этому уделяется большое значение во время свободной деятельности детей, где дети учатся взаимодействовать друг с другом и со взрослыми, договариваться, усваивают нормы и правила поведения в обществе, развивается саморегуляция собственных действий, учатся эмоциональной отзывчивости, формированию готовности к совместной деятельности со сверстниками, формированию основ  безопасного поведения в быту и социуме.</w:t>
      </w:r>
    </w:p>
    <w:p w:rsidR="005460B3" w:rsidRDefault="005460B3" w:rsidP="00362643">
      <w:pPr>
        <w:pStyle w:val="NoSpacing"/>
        <w:jc w:val="both"/>
        <w:rPr>
          <w:sz w:val="28"/>
          <w:szCs w:val="28"/>
        </w:rPr>
      </w:pPr>
    </w:p>
    <w:p w:rsidR="005460B3" w:rsidRDefault="005460B3" w:rsidP="000A2DE7">
      <w:pPr>
        <w:rPr>
          <w:sz w:val="28"/>
          <w:szCs w:val="28"/>
          <w:lang w:eastAsia="en-US"/>
        </w:rPr>
      </w:pPr>
    </w:p>
    <w:p w:rsidR="005460B3" w:rsidRDefault="005460B3" w:rsidP="000A2DE7">
      <w:pPr>
        <w:rPr>
          <w:b/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      </w:t>
      </w:r>
      <w:r w:rsidRPr="00867A43">
        <w:rPr>
          <w:b/>
          <w:color w:val="000000"/>
          <w:sz w:val="28"/>
          <w:szCs w:val="28"/>
        </w:rPr>
        <w:t>Образовательная область « Речевое развитие»</w:t>
      </w:r>
    </w:p>
    <w:p w:rsidR="005460B3" w:rsidRPr="00867A43" w:rsidRDefault="005460B3" w:rsidP="00867A43">
      <w:pPr>
        <w:jc w:val="center"/>
        <w:rPr>
          <w:b/>
          <w:color w:val="000000"/>
          <w:sz w:val="28"/>
          <w:szCs w:val="28"/>
        </w:rPr>
      </w:pP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Речевое развитие включает владение речью: как средством общения и культуры; 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5460B3" w:rsidRDefault="005460B3" w:rsidP="00914D8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Цели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Развитие речи.</w:t>
      </w:r>
      <w:r>
        <w:rPr>
          <w:sz w:val="28"/>
          <w:szCs w:val="28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овладение воспитанниками нормами речи.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Художественная литература. </w:t>
      </w:r>
      <w:r>
        <w:rPr>
          <w:sz w:val="28"/>
          <w:szCs w:val="28"/>
        </w:rPr>
        <w:t xml:space="preserve">Воспитание интереса и любви к чтению; развитие литературной речи.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5460B3" w:rsidRDefault="005460B3" w:rsidP="00914D8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Задачи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Формирование словаря</w:t>
      </w:r>
      <w:r>
        <w:rPr>
          <w:sz w:val="28"/>
          <w:szCs w:val="28"/>
        </w:rPr>
        <w:t>.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Активизировать употребление в речи названий предметов, их частей, материалов, из которых они изготовлены.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Учить использовать в речи наиболее употребительные прилагательные, глаголы, наречия, предлоги.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учить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выразительными словами; употреблять слова-антонимы (чистый — грязный, светло — темно).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употреблять существительные с обобщающим значением (мебель, овощи, животные и т. п.).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Звуковая культура речи</w:t>
      </w:r>
      <w:r>
        <w:rPr>
          <w:sz w:val="28"/>
          <w:szCs w:val="28"/>
        </w:rPr>
        <w:t>. Закреплять правильное произношение гласных и согласных звуков, отрабатывать произношение свистящих, шипящих и сонорных (р., л) звуков. Развивать артикуляционный аппарат.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интонационную выразительность речи.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Грамматический строй речи. </w:t>
      </w:r>
      <w:r>
        <w:rPr>
          <w:sz w:val="28"/>
          <w:szCs w:val="28"/>
        </w:rPr>
        <w:t xml:space="preserve"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Напоминать правильные формы повелительного наклонения некоторых глаголов (Ляг! Лежи! Поезжай! Беги! и т.п.), несклоняемых существительных (пальто, пианино, кофе, какао).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Поощрять характерное возрасту детей словотворчество, тактично подсказывать общепринятый образец слова.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Побуждать детей активно употреблять в речи простейшие виды сложносочиненных и сложноподчиненных предложений.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Связная речь</w:t>
      </w:r>
      <w:r>
        <w:rPr>
          <w:sz w:val="28"/>
          <w:szCs w:val="28"/>
        </w:rPr>
        <w:t>. Совершенствовать диалогическую речь: учить участвовать в беседе, понятно для слушателей отвечать на вопросы и задавать их.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Упражнять детей в умении пересказывать наиболее выразительные и динамичные отрывки из сказок.</w:t>
      </w:r>
    </w:p>
    <w:p w:rsidR="005460B3" w:rsidRDefault="005460B3" w:rsidP="00914D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реализации: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реализуется в форме организованной образовательной деятельности. Непосредственная образовательная деятельность (НОД) проходит 3 раза в  неделю в специально организованных условиях.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используются следующие формы организации детской деятельности: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учебно-игровая деятельность (познавательные игры, занятия, игровой тренинг, наблюдения).</w:t>
      </w:r>
    </w:p>
    <w:p w:rsidR="005460B3" w:rsidRDefault="005460B3" w:rsidP="00914D80">
      <w:pPr>
        <w:jc w:val="both"/>
        <w:rPr>
          <w:b/>
          <w:sz w:val="28"/>
          <w:szCs w:val="28"/>
        </w:rPr>
      </w:pP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5460B3" w:rsidRDefault="005460B3" w:rsidP="00914D8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Методическая литература для педагога: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1.Программа «От рождения до школы »(под ред. Н.Е Вераксы, Т.С Комаровой, М, А Васильевой.), Мозайка-синтез Москва 2014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r>
        <w:t xml:space="preserve"> </w:t>
      </w:r>
      <w:r>
        <w:rPr>
          <w:sz w:val="28"/>
          <w:szCs w:val="28"/>
          <w:shd w:val="clear" w:color="auto" w:fill="FFFFFF"/>
        </w:rPr>
        <w:t>Ге р б о в а В. В. Развитие речи в детском саду. </w:t>
      </w:r>
    </w:p>
    <w:p w:rsidR="005460B3" w:rsidRPr="00490CDB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Мозайка-синтез Москва 2014</w:t>
      </w:r>
      <w:r>
        <w:rPr>
          <w:sz w:val="28"/>
          <w:szCs w:val="28"/>
          <w:shd w:val="clear" w:color="auto" w:fill="FFFFFF"/>
        </w:rPr>
        <w:t> </w:t>
      </w:r>
    </w:p>
    <w:p w:rsidR="005460B3" w:rsidRDefault="005460B3" w:rsidP="00914D80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Рабочие тетради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Е.В. Колесникова «От слова к звуку» (для детей 5 лет)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Е.В. Колесникова « От А до Я» (для детей 6 лет)</w:t>
      </w:r>
    </w:p>
    <w:p w:rsidR="005460B3" w:rsidRDefault="005460B3" w:rsidP="00914D80">
      <w:pPr>
        <w:shd w:val="clear" w:color="auto" w:fill="FFFFFF"/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Художественная литература, сборники стихов, сказок, загадок.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</w:p>
    <w:p w:rsidR="005460B3" w:rsidRDefault="005460B3" w:rsidP="00914D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Прогнозируемый результат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концу года дети первого года обучения  могут</w:t>
      </w:r>
    </w:p>
    <w:p w:rsidR="005460B3" w:rsidRPr="000A440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403">
        <w:rPr>
          <w:sz w:val="28"/>
          <w:szCs w:val="28"/>
        </w:rPr>
        <w:t xml:space="preserve"> участвовать в разговоре;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403">
        <w:rPr>
          <w:sz w:val="28"/>
          <w:szCs w:val="28"/>
        </w:rPr>
        <w:t xml:space="preserve"> задавать вопросы, отвечать на них</w:t>
      </w:r>
      <w:r>
        <w:rPr>
          <w:sz w:val="28"/>
          <w:szCs w:val="28"/>
        </w:rPr>
        <w:t>;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 быть доброжелательным собеседником, говорить спокойно, не повышая голоса;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назвать любимые сказки;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прочесть одно- два любимых стихотворения;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разделить слово на слоги.</w:t>
      </w:r>
    </w:p>
    <w:p w:rsidR="005460B3" w:rsidRPr="009055C7" w:rsidRDefault="005460B3" w:rsidP="00914D80">
      <w:pPr>
        <w:jc w:val="both"/>
        <w:rPr>
          <w:b/>
          <w:sz w:val="28"/>
          <w:szCs w:val="28"/>
        </w:rPr>
      </w:pPr>
      <w:r w:rsidRPr="009055C7">
        <w:rPr>
          <w:b/>
          <w:sz w:val="28"/>
          <w:szCs w:val="28"/>
        </w:rPr>
        <w:t>К концу года дети второго года обучения могут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значительно увеличить свой словарь, в частности, за счет слов, обозначающих предметы и явления, не имевшие места в собственном опыте ребенка;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активно употреблять слова, обозначающие эмоциональное состояние (сердитый,  печаль</w:t>
      </w:r>
      <w:r>
        <w:rPr>
          <w:color w:val="000000"/>
          <w:sz w:val="28"/>
          <w:szCs w:val="28"/>
        </w:rPr>
        <w:softHyphen/>
        <w:t>ный), этические качества (хитрый, добрый), эстетические характеристики, разнообразные свой</w:t>
      </w:r>
      <w:r>
        <w:rPr>
          <w:color w:val="000000"/>
          <w:sz w:val="28"/>
          <w:szCs w:val="28"/>
        </w:rPr>
        <w:softHyphen/>
        <w:t>ства и качества предметов. Понимать и употреблять слова – антонимы; образовывать новые слова по аналогии со знакомыми словами (сахарница – сухарница);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осмысленно работать над собственным произношением, выделять первый звук в слове;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осмысливать причинно-следственные отношения; употреблять сложносочиненные и слож</w:t>
      </w:r>
      <w:r>
        <w:rPr>
          <w:color w:val="000000"/>
          <w:sz w:val="28"/>
          <w:szCs w:val="28"/>
        </w:rPr>
        <w:softHyphen/>
        <w:t>ноподчиненные предложения;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подробно, с детализацией и повторами рассказывать о содержании сюжетной картинки, с помощью взрослого повторять образцы описания игрушки, драматизировать (инсценировать) отрывки из знакомых произведений;</w:t>
      </w:r>
    </w:p>
    <w:p w:rsidR="005460B3" w:rsidRDefault="005460B3" w:rsidP="003947F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рассказывать невероятные истории, что является следствием бурного развития фантазии;</w:t>
      </w:r>
    </w:p>
    <w:p w:rsidR="005460B3" w:rsidRDefault="005460B3" w:rsidP="00E461A4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8"/>
          <w:szCs w:val="28"/>
        </w:rPr>
        <w:t xml:space="preserve"> - активно сопровождать речью свою деятельность (игровые, бытовые и другие действия).</w:t>
      </w:r>
      <w:r w:rsidRPr="00E461A4">
        <w:rPr>
          <w:rFonts w:ascii="Times New Roman" w:hAnsi="Times New Roman"/>
          <w:sz w:val="24"/>
          <w:szCs w:val="24"/>
        </w:rPr>
        <w:t xml:space="preserve"> </w:t>
      </w:r>
    </w:p>
    <w:p w:rsidR="005460B3" w:rsidRDefault="005460B3" w:rsidP="00E461A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5460B3" w:rsidRDefault="005460B3" w:rsidP="00B96D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5460B3" w:rsidRDefault="005460B3" w:rsidP="00B96DAC">
      <w:pPr>
        <w:jc w:val="both"/>
        <w:rPr>
          <w:b/>
          <w:sz w:val="28"/>
          <w:szCs w:val="28"/>
        </w:rPr>
      </w:pPr>
    </w:p>
    <w:p w:rsidR="005460B3" w:rsidRDefault="005460B3" w:rsidP="00B96DAC">
      <w:pPr>
        <w:jc w:val="both"/>
        <w:rPr>
          <w:b/>
          <w:sz w:val="28"/>
          <w:szCs w:val="28"/>
        </w:rPr>
      </w:pPr>
    </w:p>
    <w:p w:rsidR="005460B3" w:rsidRDefault="005460B3" w:rsidP="00B96DA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FC3E3E">
        <w:rPr>
          <w:b/>
          <w:sz w:val="28"/>
          <w:szCs w:val="28"/>
        </w:rPr>
        <w:t>Образовательная область « Познавательное развитие</w:t>
      </w:r>
      <w:r>
        <w:rPr>
          <w:sz w:val="28"/>
          <w:szCs w:val="28"/>
        </w:rPr>
        <w:t>»</w:t>
      </w:r>
    </w:p>
    <w:p w:rsidR="005460B3" w:rsidRPr="00FC3E3E" w:rsidRDefault="005460B3" w:rsidP="00FC3E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включает в себя разделы « Формирование элементарных математических представлений» и </w:t>
      </w:r>
      <w:r w:rsidRPr="00842622">
        <w:rPr>
          <w:sz w:val="28"/>
          <w:szCs w:val="28"/>
        </w:rPr>
        <w:t>« Знакомство с окружающим миром».</w:t>
      </w:r>
      <w:r w:rsidRPr="00842622">
        <w:rPr>
          <w:b/>
          <w:sz w:val="28"/>
          <w:szCs w:val="28"/>
        </w:rPr>
        <w:t xml:space="preserve"> </w:t>
      </w:r>
    </w:p>
    <w:p w:rsidR="005460B3" w:rsidRPr="00842622" w:rsidRDefault="005460B3" w:rsidP="00396181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Формирование элементарных математических представлений</w:t>
      </w:r>
    </w:p>
    <w:p w:rsidR="005460B3" w:rsidRPr="00842622" w:rsidRDefault="005460B3" w:rsidP="00396181">
      <w:pPr>
        <w:rPr>
          <w:b/>
          <w:sz w:val="28"/>
          <w:szCs w:val="28"/>
        </w:rPr>
      </w:pPr>
      <w:r w:rsidRPr="00842622">
        <w:rPr>
          <w:b/>
          <w:sz w:val="28"/>
          <w:szCs w:val="28"/>
        </w:rPr>
        <w:t>Цели:</w:t>
      </w:r>
    </w:p>
    <w:p w:rsidR="005460B3" w:rsidRPr="000239C2" w:rsidRDefault="005460B3" w:rsidP="000239C2">
      <w:pPr>
        <w:jc w:val="both"/>
        <w:rPr>
          <w:sz w:val="28"/>
          <w:szCs w:val="28"/>
        </w:rPr>
      </w:pPr>
      <w:r w:rsidRPr="00842622">
        <w:rPr>
          <w:sz w:val="28"/>
          <w:szCs w:val="28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5460B3" w:rsidRPr="00842622" w:rsidRDefault="005460B3" w:rsidP="00396181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2622">
        <w:rPr>
          <w:b/>
          <w:sz w:val="28"/>
          <w:szCs w:val="28"/>
        </w:rPr>
        <w:t>Количество и счет</w:t>
      </w:r>
      <w:r w:rsidRPr="00842622">
        <w:rPr>
          <w:b/>
          <w:color w:val="000000"/>
          <w:sz w:val="28"/>
          <w:szCs w:val="28"/>
        </w:rPr>
        <w:t xml:space="preserve"> 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Дать детям представление о том, что множество («много») может состоять из разных по качеству элементов: предметов разного цвета, размера, формы; развивать умение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синих— меньше, чем красных» или «красных и синих кружков поровну».</w:t>
      </w:r>
    </w:p>
    <w:p w:rsidR="005460B3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Учить считать до 10</w:t>
      </w:r>
      <w:r w:rsidRPr="00842622">
        <w:rPr>
          <w:rStyle w:val="c2"/>
          <w:color w:val="000000"/>
          <w:sz w:val="28"/>
          <w:szCs w:val="28"/>
        </w:rPr>
        <w:t xml:space="preserve">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Формировать представление о равенстве и неравенстве групп на основе счета.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 xml:space="preserve">Формировать умение уравнивать неравные группы двумя способами, добавляя к меньшей группе один (недостающий) предмет или убирая из  большей группы один (лишний) предмет. 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Развивать умение отсчитывать предметы из большего количества; выкладывать, приносить определенное количество предметов в соответствии с  образцом или заданным числом в пределах 5 (отсчитай 4 петушка, принеси 3 зайчика).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На основе счета устанавливать равенство (неравенство) групп предмете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5460B3" w:rsidRPr="00842622" w:rsidRDefault="005460B3" w:rsidP="00396181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2622">
        <w:rPr>
          <w:rStyle w:val="c2"/>
          <w:b/>
          <w:color w:val="000000"/>
          <w:sz w:val="28"/>
          <w:szCs w:val="28"/>
        </w:rPr>
        <w:t>Величина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Совершенствовать умение сравнивать два предмета по величине (длинне. ширине, высоте), а также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прилагательные:</w:t>
      </w:r>
      <w:r w:rsidRPr="00842622">
        <w:rPr>
          <w:rStyle w:val="apple-converted-space"/>
          <w:color w:val="000000"/>
          <w:sz w:val="28"/>
          <w:szCs w:val="28"/>
        </w:rPr>
        <w:t> </w:t>
      </w:r>
      <w:r w:rsidRPr="00842622">
        <w:rPr>
          <w:rStyle w:val="c2"/>
          <w:i/>
          <w:iCs/>
          <w:color w:val="000000"/>
          <w:sz w:val="28"/>
          <w:szCs w:val="28"/>
        </w:rPr>
        <w:t>длиннее — короче, лире — уже, выше — ниже, толще — тоньше или равные (одинаковые) по :.ширине, ширине, высоте, толщине.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FF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Развивать умение детей сравнивать предметы по двум признакам величины.</w:t>
      </w:r>
      <w:r w:rsidRPr="00842622">
        <w:rPr>
          <w:rStyle w:val="c2"/>
          <w:color w:val="FF0000"/>
          <w:sz w:val="28"/>
          <w:szCs w:val="28"/>
        </w:rPr>
        <w:t xml:space="preserve"> 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 xml:space="preserve">Формировать умение устанавливать размерные отношения между 3-5 предметами разной длины (ширины, высоты), толщины, располагать их в определенной последовательности — в порядке убывания или нарастания величины; вводить в активную речь детей понятия, обозначающие размерные отношения </w:t>
      </w:r>
    </w:p>
    <w:p w:rsidR="005460B3" w:rsidRPr="00842622" w:rsidRDefault="005460B3" w:rsidP="00396181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  <w:r w:rsidRPr="00842622">
        <w:rPr>
          <w:rStyle w:val="c2"/>
          <w:b/>
          <w:color w:val="000000"/>
          <w:sz w:val="28"/>
          <w:szCs w:val="28"/>
        </w:rPr>
        <w:t>Форма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Развивать представление детей о геометр</w:t>
      </w:r>
      <w:r>
        <w:rPr>
          <w:rStyle w:val="c2"/>
          <w:color w:val="000000"/>
          <w:sz w:val="28"/>
          <w:szCs w:val="28"/>
        </w:rPr>
        <w:t>ических фигурах: круге, квадрате</w:t>
      </w:r>
      <w:r w:rsidRPr="00842622">
        <w:rPr>
          <w:rStyle w:val="c2"/>
          <w:color w:val="000000"/>
          <w:sz w:val="28"/>
          <w:szCs w:val="28"/>
        </w:rPr>
        <w:t>, треугольнике, а также шаре, кубе.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 xml:space="preserve"> Формировать умение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Познакомить детей</w:t>
      </w:r>
      <w:r w:rsidRPr="00842622">
        <w:rPr>
          <w:rStyle w:val="apple-converted-space"/>
          <w:color w:val="000000"/>
          <w:sz w:val="28"/>
          <w:szCs w:val="28"/>
        </w:rPr>
        <w:t> </w:t>
      </w:r>
      <w:r w:rsidRPr="00842622">
        <w:rPr>
          <w:rStyle w:val="c2"/>
          <w:color w:val="000000"/>
          <w:sz w:val="28"/>
          <w:szCs w:val="28"/>
        </w:rPr>
        <w:t>с</w:t>
      </w:r>
      <w:r w:rsidRPr="00842622">
        <w:rPr>
          <w:rStyle w:val="c2"/>
          <w:b/>
          <w:bCs/>
          <w:color w:val="000000"/>
          <w:sz w:val="28"/>
          <w:szCs w:val="28"/>
        </w:rPr>
        <w:t> </w:t>
      </w:r>
      <w:r w:rsidRPr="00842622">
        <w:rPr>
          <w:rStyle w:val="c2"/>
          <w:color w:val="000000"/>
          <w:sz w:val="28"/>
          <w:szCs w:val="28"/>
        </w:rPr>
        <w:t>прямоугольником, сравнивая его с кругом, квадратом, треугольником.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Учить различать и называть прямоугольник, его элементы: углы и стороны.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FF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Формировать представление о том, что фигуры могут быть разных размеров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Развивать умение соотносить форму предметов с известными детям геометрическими фигурами</w:t>
      </w:r>
      <w:r>
        <w:rPr>
          <w:rStyle w:val="c2"/>
          <w:color w:val="000000"/>
          <w:sz w:val="28"/>
          <w:szCs w:val="28"/>
        </w:rPr>
        <w:t>.</w:t>
      </w:r>
    </w:p>
    <w:p w:rsidR="005460B3" w:rsidRPr="00842622" w:rsidRDefault="005460B3" w:rsidP="00396181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2622">
        <w:rPr>
          <w:rStyle w:val="c2"/>
          <w:b/>
          <w:color w:val="000000"/>
          <w:sz w:val="28"/>
          <w:szCs w:val="28"/>
        </w:rPr>
        <w:t>Ориентировка в пространстве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>Развивать умение определять пространственные направления от себя, двигаться в заданном направлении</w:t>
      </w:r>
      <w:r>
        <w:rPr>
          <w:rStyle w:val="c2"/>
          <w:color w:val="000000"/>
          <w:sz w:val="28"/>
          <w:szCs w:val="28"/>
        </w:rPr>
        <w:t>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842622">
        <w:rPr>
          <w:rStyle w:val="c2"/>
          <w:color w:val="000000"/>
          <w:sz w:val="28"/>
          <w:szCs w:val="28"/>
        </w:rPr>
        <w:t xml:space="preserve"> обозначать словами положение предметов по отношению к себе. Познакомить с пространственными отношениями: далеко — близко </w:t>
      </w:r>
      <w:r>
        <w:rPr>
          <w:rStyle w:val="c2"/>
          <w:color w:val="000000"/>
          <w:sz w:val="28"/>
          <w:szCs w:val="28"/>
        </w:rPr>
        <w:t>.</w:t>
      </w:r>
    </w:p>
    <w:p w:rsidR="005460B3" w:rsidRPr="00842622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5460B3" w:rsidRDefault="005460B3" w:rsidP="00396181">
      <w:pPr>
        <w:pStyle w:val="c1"/>
        <w:spacing w:before="0" w:beforeAutospacing="0" w:after="0" w:afterAutospacing="0"/>
        <w:ind w:firstLine="708"/>
        <w:jc w:val="both"/>
        <w:rPr>
          <w:i/>
          <w:u w:val="single"/>
        </w:rPr>
      </w:pPr>
      <w:r>
        <w:rPr>
          <w:rStyle w:val="c2"/>
          <w:b/>
          <w:color w:val="000000"/>
          <w:sz w:val="28"/>
          <w:szCs w:val="28"/>
        </w:rPr>
        <w:t>Ориентировка во времени</w:t>
      </w:r>
    </w:p>
    <w:p w:rsidR="005460B3" w:rsidRDefault="005460B3" w:rsidP="00396181">
      <w:pPr>
        <w:pStyle w:val="c1"/>
        <w:spacing w:before="0" w:beforeAutospacing="0" w:after="0" w:afterAutospacing="0"/>
        <w:ind w:firstLine="708"/>
        <w:jc w:val="both"/>
        <w:rPr>
          <w:rStyle w:val="c2"/>
          <w:color w:val="0D0D0D"/>
        </w:rPr>
      </w:pPr>
      <w:r>
        <w:rPr>
          <w:rStyle w:val="c2"/>
          <w:color w:val="000000"/>
          <w:sz w:val="28"/>
          <w:szCs w:val="28"/>
        </w:rPr>
        <w:t>Расширять представления детей о частях суток, их характерных особенностях, последовательности (утро — день — вечер —ночь</w:t>
      </w:r>
      <w:r>
        <w:rPr>
          <w:rStyle w:val="c2"/>
          <w:color w:val="0D0D0D"/>
          <w:sz w:val="28"/>
          <w:szCs w:val="28"/>
        </w:rPr>
        <w:t>). Объяснить значение слов: вчера, сегодня, завтра.</w:t>
      </w:r>
    </w:p>
    <w:p w:rsidR="005460B3" w:rsidRDefault="005460B3" w:rsidP="00396181">
      <w:pPr>
        <w:pStyle w:val="c1"/>
        <w:spacing w:before="0" w:beforeAutospacing="0" w:after="0" w:afterAutospacing="0"/>
        <w:ind w:firstLine="708"/>
        <w:jc w:val="both"/>
        <w:rPr>
          <w:b/>
        </w:rPr>
      </w:pPr>
      <w:r>
        <w:rPr>
          <w:rStyle w:val="c2"/>
          <w:b/>
          <w:color w:val="0D0D0D"/>
          <w:sz w:val="28"/>
          <w:szCs w:val="28"/>
        </w:rPr>
        <w:t>Форма реализации</w:t>
      </w:r>
    </w:p>
    <w:p w:rsidR="005460B3" w:rsidRDefault="005460B3" w:rsidP="00FC3E3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D0D0D"/>
          <w:sz w:val="28"/>
          <w:szCs w:val="28"/>
          <w:shd w:val="clear" w:color="auto" w:fill="FFFFFF"/>
        </w:rPr>
      </w:pPr>
      <w:r>
        <w:rPr>
          <w:color w:val="0D0D0D"/>
          <w:sz w:val="28"/>
          <w:szCs w:val="28"/>
          <w:shd w:val="clear" w:color="auto" w:fill="FFFFFF"/>
        </w:rPr>
        <w:t xml:space="preserve"> Предложенная система занятий включает комплекс игровых заданий и упражнений, наглядно-практических методов и приемов работы по формированию элементарных математических представлений; помогает детям овладеть способами и приемами познания, применять полученные знания и умения на практике. Это создает предпосылки для формирования правильного миропонимания, позволяет обеспечить общую развивающую направленность обучения, связь с умственным, речевым развитием и различными видами деятельности.</w:t>
      </w:r>
      <w:r>
        <w:rPr>
          <w:color w:val="0D0D0D"/>
          <w:sz w:val="28"/>
          <w:szCs w:val="28"/>
        </w:rPr>
        <w:br/>
      </w:r>
      <w:r>
        <w:rPr>
          <w:color w:val="0D0D0D"/>
          <w:sz w:val="28"/>
          <w:szCs w:val="28"/>
          <w:shd w:val="clear" w:color="auto" w:fill="FFFFFF"/>
        </w:rPr>
        <w:t>   Сюжетность занятий и специально подобранные задания способствуют развитию психических процессов (внимания, памяти, мышления), мотивируют деятельность ребенка и направляют его мыслительную активность на поиск способов решения поставленных задач. Методика проведения занятий не предполагает прямого обучения, способного отрицательно повлиять на осмысление и самостоятельное выполнение ребенком математических заданий, а подразумевает создание ситуаций сотрудничества.</w:t>
      </w:r>
    </w:p>
    <w:p w:rsidR="005460B3" w:rsidRDefault="005460B3" w:rsidP="0039618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D0D0D"/>
          <w:sz w:val="28"/>
          <w:szCs w:val="28"/>
          <w:shd w:val="clear" w:color="auto" w:fill="FFFFFF"/>
        </w:rPr>
      </w:pPr>
      <w:r>
        <w:rPr>
          <w:color w:val="0D0D0D"/>
          <w:sz w:val="28"/>
          <w:szCs w:val="28"/>
          <w:shd w:val="clear" w:color="auto" w:fill="FFFFFF"/>
        </w:rPr>
        <w:t>   Знания, полученные на занятиях по формированию элементарных математических представлений, необходимо закреплять в повседневной жизни. С этой целью особое внимание следует уделять сюжетно-ролевым играм, где создаются условия для применения математических знаний и способов действий.</w:t>
      </w:r>
    </w:p>
    <w:p w:rsidR="005460B3" w:rsidRDefault="005460B3" w:rsidP="0039618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используются следующие формы организации детской деятельности:</w:t>
      </w:r>
    </w:p>
    <w:p w:rsidR="005460B3" w:rsidRDefault="005460B3" w:rsidP="0039618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учебно-игровая деятельность (познавательные игры, занятия, игровой тренинг, наблюдения).</w:t>
      </w:r>
    </w:p>
    <w:p w:rsidR="005460B3" w:rsidRDefault="005460B3" w:rsidP="003961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 для педагога:</w:t>
      </w:r>
    </w:p>
    <w:p w:rsidR="005460B3" w:rsidRPr="000F2B50" w:rsidRDefault="005460B3" w:rsidP="00396181">
      <w:pPr>
        <w:shd w:val="clear" w:color="auto" w:fill="FFFFFF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1.Программа «От рождения до школы »(под ред. Н.Е Вераксы, Т.С Комаровой, М, А Васильевой.), Мозайка - синтез Москва 20</w:t>
      </w:r>
      <w:r>
        <w:rPr>
          <w:sz w:val="28"/>
          <w:szCs w:val="28"/>
          <w:shd w:val="clear" w:color="auto" w:fill="FFFFFF"/>
        </w:rPr>
        <w:t>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5460B3" w:rsidRPr="00771566" w:rsidRDefault="005460B3" w:rsidP="00396181">
      <w:pPr>
        <w:shd w:val="clear" w:color="auto" w:fill="FFFFFF"/>
      </w:pPr>
      <w:r>
        <w:rPr>
          <w:sz w:val="28"/>
          <w:szCs w:val="28"/>
        </w:rPr>
        <w:t xml:space="preserve">Мозайка-синтез Москва </w:t>
      </w:r>
      <w:r>
        <w:rPr>
          <w:b/>
          <w:sz w:val="28"/>
          <w:szCs w:val="28"/>
        </w:rPr>
        <w:t>)</w:t>
      </w:r>
    </w:p>
    <w:p w:rsidR="005460B3" w:rsidRPr="00771566" w:rsidRDefault="005460B3" w:rsidP="00396181">
      <w:pPr>
        <w:shd w:val="clear" w:color="auto" w:fill="FFFFFF"/>
        <w:rPr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b/>
          <w:sz w:val="28"/>
          <w:szCs w:val="28"/>
        </w:rPr>
        <w:t>Рабочие тетради</w:t>
      </w:r>
    </w:p>
    <w:p w:rsidR="005460B3" w:rsidRPr="000F2B50" w:rsidRDefault="005460B3" w:rsidP="0039618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Е.В. Колесникова «Математические ступеньки», «Я считаю до 10»</w:t>
      </w:r>
    </w:p>
    <w:p w:rsidR="005460B3" w:rsidRDefault="005460B3" w:rsidP="00396181">
      <w:pPr>
        <w:shd w:val="clear" w:color="auto" w:fill="FFFFFF"/>
        <w:rPr>
          <w:i/>
          <w:sz w:val="28"/>
          <w:szCs w:val="28"/>
        </w:rPr>
      </w:pPr>
    </w:p>
    <w:p w:rsidR="005460B3" w:rsidRDefault="005460B3" w:rsidP="0039618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Прогнозируемый результат</w:t>
      </w:r>
    </w:p>
    <w:p w:rsidR="005460B3" w:rsidRDefault="005460B3" w:rsidP="003961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концу года дети первого года обучения могут</w:t>
      </w:r>
    </w:p>
    <w:p w:rsidR="005460B3" w:rsidRPr="001D59A3" w:rsidRDefault="005460B3" w:rsidP="00396181">
      <w:pPr>
        <w:jc w:val="both"/>
        <w:rPr>
          <w:sz w:val="28"/>
          <w:szCs w:val="28"/>
        </w:rPr>
      </w:pPr>
      <w:r w:rsidRPr="001D59A3">
        <w:rPr>
          <w:sz w:val="28"/>
          <w:szCs w:val="28"/>
        </w:rPr>
        <w:t>- считать в пределах 5;</w:t>
      </w:r>
    </w:p>
    <w:p w:rsidR="005460B3" w:rsidRDefault="005460B3" w:rsidP="00396181">
      <w:pPr>
        <w:jc w:val="both"/>
        <w:rPr>
          <w:sz w:val="28"/>
          <w:szCs w:val="28"/>
        </w:rPr>
      </w:pPr>
      <w:r w:rsidRPr="001D59A3">
        <w:rPr>
          <w:sz w:val="28"/>
          <w:szCs w:val="28"/>
        </w:rPr>
        <w:t>- сравнивать предметы различной величины;</w:t>
      </w:r>
    </w:p>
    <w:p w:rsidR="005460B3" w:rsidRDefault="005460B3" w:rsidP="00396181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различать форму предметов: круглую, овальную, квадратную;</w:t>
      </w:r>
    </w:p>
    <w:p w:rsidR="005460B3" w:rsidRDefault="005460B3" w:rsidP="00396181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называть последовательность частей суток.</w:t>
      </w:r>
    </w:p>
    <w:p w:rsidR="005460B3" w:rsidRPr="00B51D01" w:rsidRDefault="005460B3" w:rsidP="00396181">
      <w:pPr>
        <w:jc w:val="both"/>
        <w:rPr>
          <w:b/>
          <w:sz w:val="28"/>
          <w:szCs w:val="28"/>
        </w:rPr>
      </w:pPr>
      <w:r w:rsidRPr="00B51D01">
        <w:rPr>
          <w:b/>
          <w:sz w:val="28"/>
          <w:szCs w:val="28"/>
        </w:rPr>
        <w:t>К концу года дети второго года обучения могут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Составлять и решать задачи в одно действие на сложение и вычитание.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Пользоваться арифметическими знаками действий.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Разделить круг, квадрат на две и четыре равные части.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Состав чисел первого десятка.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Прямой и обратный порядок числового ряда.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Способы получения числа первого десятка, прибавляя единицу к предыдущему и вычитая единицу из следующего за ним в ряду.</w:t>
      </w:r>
    </w:p>
    <w:p w:rsidR="005460B3" w:rsidRDefault="005460B3" w:rsidP="00396181">
      <w:pPr>
        <w:rPr>
          <w:sz w:val="28"/>
          <w:szCs w:val="28"/>
        </w:rPr>
      </w:pPr>
      <w:r>
        <w:rPr>
          <w:sz w:val="28"/>
          <w:szCs w:val="28"/>
        </w:rPr>
        <w:t>Название текущего месяца, последовательность дней недели.</w:t>
      </w:r>
    </w:p>
    <w:p w:rsidR="005460B3" w:rsidRDefault="005460B3" w:rsidP="0016111D">
      <w:pPr>
        <w:jc w:val="both"/>
        <w:rPr>
          <w:b/>
          <w:sz w:val="28"/>
          <w:szCs w:val="28"/>
        </w:rPr>
      </w:pPr>
    </w:p>
    <w:p w:rsidR="005460B3" w:rsidRDefault="005460B3" w:rsidP="001611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Знакомство  с окружающим миром</w:t>
      </w:r>
    </w:p>
    <w:p w:rsidR="005460B3" w:rsidRDefault="005460B3" w:rsidP="001611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5460B3" w:rsidRDefault="005460B3" w:rsidP="0016111D">
      <w:pPr>
        <w:jc w:val="both"/>
        <w:rPr>
          <w:sz w:val="28"/>
          <w:szCs w:val="28"/>
        </w:rPr>
      </w:pPr>
      <w:r w:rsidRPr="004D09E5">
        <w:rPr>
          <w:sz w:val="28"/>
          <w:szCs w:val="28"/>
        </w:rPr>
        <w:t>Ознакомление с окружающим  социальным миром, расширение кругозора детей, формирование целостной картины мира.</w:t>
      </w:r>
    </w:p>
    <w:p w:rsidR="005460B3" w:rsidRDefault="005460B3" w:rsidP="004D09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природой и природными  явлениями . </w:t>
      </w:r>
    </w:p>
    <w:p w:rsidR="005460B3" w:rsidRPr="004D09E5" w:rsidRDefault="005460B3" w:rsidP="004D09E5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познавательных интересов детей.</w:t>
      </w:r>
    </w:p>
    <w:p w:rsidR="005460B3" w:rsidRDefault="005460B3" w:rsidP="00914D80">
      <w:pPr>
        <w:jc w:val="both"/>
        <w:rPr>
          <w:b/>
          <w:sz w:val="28"/>
          <w:szCs w:val="28"/>
        </w:rPr>
      </w:pPr>
    </w:p>
    <w:p w:rsidR="005460B3" w:rsidRDefault="005460B3" w:rsidP="00914D80">
      <w:pPr>
        <w:jc w:val="both"/>
        <w:rPr>
          <w:sz w:val="28"/>
          <w:szCs w:val="28"/>
        </w:rPr>
      </w:pPr>
      <w:r w:rsidRPr="004D09E5">
        <w:rPr>
          <w:b/>
          <w:sz w:val="28"/>
          <w:szCs w:val="28"/>
        </w:rPr>
        <w:t>Продолжать знакомить с признаками</w:t>
      </w:r>
      <w:r>
        <w:rPr>
          <w:sz w:val="28"/>
          <w:szCs w:val="28"/>
        </w:rPr>
        <w:t xml:space="preserve"> предметов, совершенствовать умение определять их цвет, форму, величину, вес. Развивать умение сравнивать и группировать предметы по этим признакам.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Рассказывать детям о материалах, из которых сделаны предметы, об их свойствах и качествах.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Объяснять целесообразность изготовления предмета из определенного материала (корпус машин — из металла, шины — из резины и т. п.).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Помогать устанавливать связь между назначением и строением, назначением и материалом предметов.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Расширять знания детей об общественном транспорте (автобус, поезд, самолет,теплоход).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Расширять представления о правилах поведения в общественных местах.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первичные представления о школе.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проектную деятельность, экскурсии, игры, произведения литературы продолжать знакомство с культурными явлениями (театром, цирком, зоопарком, вернисажем), их атрибутами, людьми, работающими в них, правилами поведения.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Дать элементарные представления о жизни и особенностях труда в городе и в сельской местности с опорой на опыт детей.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Расширять представления о профессиях.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 детей с деньгами, возможностями их использования.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элементарные представления об изменении видов человече-ского труда и быта на примере истории игрушки и предметов обихода.</w:t>
      </w:r>
    </w:p>
    <w:p w:rsidR="005460B3" w:rsidRDefault="005460B3" w:rsidP="00914D80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Форма реализации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Приобщение детей к социокультурным ценностям проводится как в форме игр-занятий, так и в форме дидактической игры, в которой игровое правило регулирует действия и взаимоотношения детей, а правильное решение задач обеспечивает достижение цели игры. При организации и проведении игр-занятий, дидактических игр важно создать атмосферу, позволяющую каждому ребенку реализовать свою активность по отношению к окружающему миру.</w:t>
      </w:r>
    </w:p>
    <w:p w:rsidR="005460B3" w:rsidRDefault="005460B3" w:rsidP="00914D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5460B3" w:rsidRDefault="005460B3" w:rsidP="00914D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 для педагога</w:t>
      </w:r>
    </w:p>
    <w:p w:rsidR="005460B3" w:rsidRDefault="005460B3" w:rsidP="00914D80">
      <w:pPr>
        <w:rPr>
          <w:b/>
          <w:sz w:val="28"/>
          <w:szCs w:val="28"/>
        </w:rPr>
      </w:pPr>
      <w:r>
        <w:rPr>
          <w:sz w:val="28"/>
          <w:szCs w:val="28"/>
        </w:rPr>
        <w:t>1.Программа «От рождения до школы »(под ред. Н.Е Вераксы, Т.С Комаровой, М, А Васильевой.), Мозайка-синтез Москва 2014</w:t>
      </w:r>
    </w:p>
    <w:p w:rsidR="005460B3" w:rsidRDefault="005460B3" w:rsidP="00914D80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2. </w:t>
      </w:r>
      <w:r>
        <w:rPr>
          <w:sz w:val="28"/>
          <w:szCs w:val="28"/>
        </w:rPr>
        <w:t xml:space="preserve">Дыбина. О.В.Ознакомление с предметным и социальным окружением </w:t>
      </w:r>
    </w:p>
    <w:p w:rsidR="005460B3" w:rsidRDefault="005460B3" w:rsidP="00914D80">
      <w:pPr>
        <w:shd w:val="clear" w:color="auto" w:fill="FFFFFF"/>
        <w:rPr>
          <w:b/>
          <w:sz w:val="32"/>
          <w:szCs w:val="32"/>
        </w:rPr>
      </w:pPr>
      <w:r>
        <w:rPr>
          <w:b/>
          <w:sz w:val="28"/>
          <w:szCs w:val="28"/>
        </w:rPr>
        <w:t>Наглядно-дидактические</w:t>
      </w:r>
      <w:r>
        <w:rPr>
          <w:b/>
          <w:sz w:val="32"/>
          <w:szCs w:val="32"/>
        </w:rPr>
        <w:t xml:space="preserve"> пособия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Серия «Мир в картинках» (предметный мир)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 Транспорт», «Морские обитатели»,  «Музыкальные инструменты»,  «Бытовая техника», «Спортивный инвентарь», «Ягоды садовые», «Ягоды лесные», «Домашние животные», «Домашние птицы», «Животные — домашние питомцы», «Собаки—друзья и помощники», «Животные жарких стран», «Животные средней полосы», «Насекомые», «Высоко в горах», «Арктика и Антарктика», «Деревья и листья», «Посуда», «Овощи», «Фрукты», «Цветы», «Герои сказок».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«Водный транспорт». — М.: Мозаика-Синтез, 2012. </w:t>
      </w:r>
    </w:p>
    <w:p w:rsidR="005460B3" w:rsidRDefault="005460B3" w:rsidP="00914D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Плакаты большого формата </w:t>
      </w:r>
    </w:p>
    <w:p w:rsidR="005460B3" w:rsidRDefault="005460B3" w:rsidP="00914D80">
      <w:pPr>
        <w:rPr>
          <w:sz w:val="28"/>
          <w:szCs w:val="28"/>
        </w:rPr>
      </w:pPr>
      <w:r>
        <w:rPr>
          <w:sz w:val="28"/>
          <w:szCs w:val="28"/>
        </w:rPr>
        <w:t>«Овощи»  М.: Мозаика-Синтез, 2010. «Фрукты»  — М.: Мозаика-Синтез, 2010. « Животные и их детёныши».</w:t>
      </w:r>
    </w:p>
    <w:p w:rsidR="005460B3" w:rsidRDefault="005460B3" w:rsidP="00914D80">
      <w:pPr>
        <w:rPr>
          <w:b/>
          <w:sz w:val="32"/>
          <w:szCs w:val="32"/>
        </w:rPr>
      </w:pPr>
      <w:r>
        <w:rPr>
          <w:b/>
          <w:sz w:val="28"/>
          <w:szCs w:val="28"/>
        </w:rPr>
        <w:t>Прогнозируемый результат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К </w:t>
      </w:r>
      <w:r>
        <w:rPr>
          <w:b/>
          <w:sz w:val="28"/>
          <w:szCs w:val="28"/>
        </w:rPr>
        <w:t>концу года дети первого года обучения  могут</w:t>
      </w:r>
    </w:p>
    <w:p w:rsidR="005460B3" w:rsidRPr="00086581" w:rsidRDefault="005460B3" w:rsidP="00914D80">
      <w:pPr>
        <w:jc w:val="both"/>
        <w:rPr>
          <w:sz w:val="28"/>
          <w:szCs w:val="28"/>
        </w:rPr>
      </w:pPr>
      <w:r w:rsidRPr="00086581">
        <w:rPr>
          <w:sz w:val="28"/>
          <w:szCs w:val="28"/>
        </w:rPr>
        <w:t>- знать имена своих родителей, где они работают;</w:t>
      </w:r>
    </w:p>
    <w:p w:rsidR="005460B3" w:rsidRPr="00086581" w:rsidRDefault="005460B3" w:rsidP="00914D80">
      <w:pPr>
        <w:jc w:val="both"/>
        <w:rPr>
          <w:sz w:val="28"/>
          <w:szCs w:val="28"/>
        </w:rPr>
      </w:pPr>
      <w:r w:rsidRPr="00086581">
        <w:rPr>
          <w:sz w:val="28"/>
          <w:szCs w:val="28"/>
        </w:rPr>
        <w:t>- назы</w:t>
      </w:r>
      <w:r>
        <w:rPr>
          <w:sz w:val="28"/>
          <w:szCs w:val="28"/>
        </w:rPr>
        <w:t>вать домашних животных и знать,</w:t>
      </w:r>
      <w:r w:rsidRPr="00086581">
        <w:rPr>
          <w:sz w:val="28"/>
          <w:szCs w:val="28"/>
        </w:rPr>
        <w:t xml:space="preserve"> какую пользу они приносят человеку;</w:t>
      </w:r>
    </w:p>
    <w:p w:rsidR="005460B3" w:rsidRPr="00086581" w:rsidRDefault="005460B3" w:rsidP="00914D80">
      <w:pPr>
        <w:jc w:val="both"/>
        <w:rPr>
          <w:sz w:val="28"/>
          <w:szCs w:val="28"/>
        </w:rPr>
      </w:pPr>
      <w:r w:rsidRPr="00086581">
        <w:rPr>
          <w:sz w:val="28"/>
          <w:szCs w:val="28"/>
        </w:rPr>
        <w:t>- иметь представление о диких животных, птицах, растениях.</w:t>
      </w:r>
    </w:p>
    <w:p w:rsidR="005460B3" w:rsidRPr="00086581" w:rsidRDefault="005460B3" w:rsidP="00914D80">
      <w:pPr>
        <w:jc w:val="both"/>
        <w:rPr>
          <w:sz w:val="28"/>
          <w:szCs w:val="28"/>
        </w:rPr>
      </w:pPr>
      <w:r w:rsidRPr="00086581">
        <w:rPr>
          <w:sz w:val="28"/>
          <w:szCs w:val="28"/>
        </w:rPr>
        <w:t>- иметь представление об овощах и фруктах;</w:t>
      </w:r>
    </w:p>
    <w:p w:rsidR="005460B3" w:rsidRDefault="005460B3" w:rsidP="00914D80">
      <w:pPr>
        <w:jc w:val="both"/>
        <w:rPr>
          <w:sz w:val="28"/>
          <w:szCs w:val="28"/>
        </w:rPr>
      </w:pPr>
      <w:r w:rsidRPr="00086581">
        <w:rPr>
          <w:sz w:val="28"/>
          <w:szCs w:val="28"/>
        </w:rPr>
        <w:t>- иметь представление о временах года.</w:t>
      </w:r>
    </w:p>
    <w:p w:rsidR="005460B3" w:rsidRPr="001F5D1D" w:rsidRDefault="005460B3" w:rsidP="00914D80">
      <w:pPr>
        <w:jc w:val="both"/>
        <w:rPr>
          <w:b/>
          <w:sz w:val="32"/>
          <w:szCs w:val="32"/>
        </w:rPr>
      </w:pPr>
      <w:r w:rsidRPr="001F5D1D">
        <w:rPr>
          <w:b/>
          <w:sz w:val="28"/>
          <w:szCs w:val="28"/>
        </w:rPr>
        <w:t>К концу года дети второго года обучения могут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Называть разные предметы, которые окружают его в помещениях, на участке, на улице; знает их назначение.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Называть признаки и количество предметов.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Называть домашних животных и знать, какую пользу они приносят человеку.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Различать и называть некоторые растения ближайшего окружения. Называть времена года в правильной последовательности.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Знают и соблюдают элементарные правила поведения в природе. Знают свое имя и фамилию, возраст, имена членов своей семьи. Могут рассказать о своем родном городе, назвать его.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Знают некоторые государственные праздники.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Имеют представление о Российской армии, ее роли в защите Родины.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Знают некоторые военные профессии. </w:t>
      </w:r>
    </w:p>
    <w:p w:rsidR="005460B3" w:rsidRDefault="005460B3" w:rsidP="00914D80">
      <w:pPr>
        <w:jc w:val="both"/>
        <w:rPr>
          <w:sz w:val="28"/>
          <w:szCs w:val="28"/>
        </w:rPr>
      </w:pPr>
    </w:p>
    <w:p w:rsidR="005460B3" w:rsidRDefault="005460B3" w:rsidP="00914D80">
      <w:pPr>
        <w:jc w:val="both"/>
        <w:rPr>
          <w:sz w:val="28"/>
          <w:szCs w:val="28"/>
        </w:rPr>
      </w:pPr>
      <w:r w:rsidRPr="008C2373">
        <w:rPr>
          <w:b/>
          <w:sz w:val="28"/>
          <w:szCs w:val="28"/>
        </w:rPr>
        <w:t>Образовательная область « Художественно – эстетическое развитие»</w:t>
      </w:r>
      <w:r>
        <w:rPr>
          <w:sz w:val="28"/>
          <w:szCs w:val="28"/>
        </w:rPr>
        <w:t xml:space="preserve"> включает в себя  рисование, лепку и аппликацию.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Программа опреде</w:t>
      </w:r>
      <w:r>
        <w:rPr>
          <w:color w:val="000000"/>
          <w:sz w:val="28"/>
          <w:szCs w:val="28"/>
        </w:rPr>
        <w:softHyphen/>
        <w:t>ляет содержание и организацию образовательного процесса и обеспечивает  х</w:t>
      </w:r>
      <w:r>
        <w:rPr>
          <w:sz w:val="28"/>
          <w:szCs w:val="28"/>
        </w:rPr>
        <w:t xml:space="preserve">удожественно-эстетическое развитие </w:t>
      </w:r>
      <w:r>
        <w:rPr>
          <w:color w:val="000000"/>
          <w:sz w:val="28"/>
          <w:szCs w:val="28"/>
        </w:rPr>
        <w:t>детей в возрасте от 5  до 7 лет с учетом их возрастных и индивидуальных особенностей</w:t>
      </w:r>
      <w:r>
        <w:rPr>
          <w:color w:val="000000"/>
          <w:sz w:val="28"/>
          <w:szCs w:val="28"/>
          <w:shd w:val="clear" w:color="auto" w:fill="F4F4F4"/>
        </w:rPr>
        <w:t>.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детского художественного творчества, интереса к самостоятельной творческой деятельности (лепки, рисованию, аппликации) ,удовлетворение потребности детей в самовыражении.</w:t>
      </w:r>
    </w:p>
    <w:p w:rsidR="005460B3" w:rsidRDefault="005460B3" w:rsidP="00914D80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Развитие эмоциональной восприимчивости.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эмоциональной отзывчивости при восприятии произведений изобразительного искусства.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желания и умения взаимодействовать со сверстниками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коллективных работ.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Расширение сенсомоторного опыта детей.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умение замечать различия в сходных по форме и строению 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зданиях (форма и величина входных дверей, окон и других частей)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развивать интерес детей к изобразительной деятельности.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Вызывать положительный эмоциональный отклик на предложение рисовать, лепить, вырезать и наклеивать.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способности.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формировать умение рассматривать и обследовать предметы, в том числе с помощью рук.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Обогащать представления детей об изобразительном искусстве (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лепке.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формировать умение создавать коллективные произведения в лепке.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Приучать детей быть аккуратными: сохранять свое рабочее место в порядке, по окончании работы убирать все со стола.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Учить проявлять дружелюбие при оценке работ других детей.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развивать интерес детей к лепке; совершенствовать умение лепить из глины (из пластилина, пластической массы).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(ушки у котенка, клюв у птички). Учить сглаживать пальцами поверхность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вылепленного предмета, фигурки.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приемам вдавливания середины шара, цилиндра для получения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полой формы. Познакомить с приемами использования стеки. Поощрять 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стремление украшать вылепленные изделия узором при помощи стеки.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Закреплять приемы аккуратной лепки.</w:t>
      </w:r>
    </w:p>
    <w:p w:rsidR="005460B3" w:rsidRDefault="005460B3" w:rsidP="00914D80">
      <w:pPr>
        <w:tabs>
          <w:tab w:val="left" w:pos="0"/>
        </w:tabs>
        <w:ind w:left="-48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формировать умение рассматривать и обследовать предметы, в том числе с помощью рук.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Форма реализации.</w:t>
      </w:r>
    </w:p>
    <w:p w:rsidR="005460B3" w:rsidRDefault="005460B3" w:rsidP="00914D80">
      <w:pPr>
        <w:shd w:val="clear" w:color="auto" w:fill="FFFFFF"/>
        <w:ind w:firstLine="708"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Рабочая программа реализуется в форме организационной деятельности. Непосредственная образовательная деятельность (НОД) проходит: рисование- 1 раз в неделю; лепка-1 раз в 2 недели , аппликация- 1 раз в 2 недели в специально организованных условиях.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5460B3" w:rsidRDefault="005460B3" w:rsidP="00914D8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Методическая литература для педагога: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Т.С Комарова. Изобразительная деятельность в детском саду»</w:t>
      </w:r>
    </w:p>
    <w:p w:rsidR="005460B3" w:rsidRPr="002C4F6A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Г.С. Швайко «Занятия по изобразительной деятельности в детском саду»</w:t>
      </w:r>
    </w:p>
    <w:p w:rsidR="005460B3" w:rsidRDefault="005460B3" w:rsidP="00914D80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Наглядно-дидактические пособия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Серия «Мир в картинках»: «Гжель», «Дымковская игрушка», «Филимоновская народная игрушка »;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5460B3" w:rsidRDefault="005460B3" w:rsidP="00914D80">
      <w:pPr>
        <w:rPr>
          <w:b/>
          <w:sz w:val="28"/>
          <w:szCs w:val="28"/>
        </w:rPr>
      </w:pPr>
    </w:p>
    <w:p w:rsidR="005460B3" w:rsidRDefault="005460B3" w:rsidP="00914D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Прогнозируемый результат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концу года дети первого года обучения могут</w:t>
      </w:r>
    </w:p>
    <w:p w:rsidR="005460B3" w:rsidRDefault="005460B3" w:rsidP="00914D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рисовании:</w:t>
      </w:r>
    </w:p>
    <w:p w:rsidR="005460B3" w:rsidRDefault="005460B3" w:rsidP="00914D80">
      <w:pPr>
        <w:jc w:val="both"/>
        <w:rPr>
          <w:sz w:val="28"/>
          <w:szCs w:val="28"/>
        </w:rPr>
      </w:pPr>
      <w:r w:rsidRPr="002C4F63">
        <w:rPr>
          <w:sz w:val="28"/>
          <w:szCs w:val="28"/>
        </w:rPr>
        <w:t>- создавать изображение предметов</w:t>
      </w:r>
      <w:r>
        <w:rPr>
          <w:sz w:val="28"/>
          <w:szCs w:val="28"/>
        </w:rPr>
        <w:t xml:space="preserve"> </w:t>
      </w:r>
      <w:r w:rsidRPr="002C4F63">
        <w:rPr>
          <w:sz w:val="28"/>
          <w:szCs w:val="28"/>
        </w:rPr>
        <w:t>( по представлению, с натуры)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различные цвета для создания выразительных образов.</w:t>
      </w:r>
    </w:p>
    <w:p w:rsidR="005460B3" w:rsidRPr="002C4F63" w:rsidRDefault="005460B3" w:rsidP="00914D80">
      <w:pPr>
        <w:jc w:val="both"/>
        <w:rPr>
          <w:sz w:val="28"/>
          <w:szCs w:val="28"/>
        </w:rPr>
      </w:pPr>
      <w:r w:rsidRPr="000273D2">
        <w:rPr>
          <w:b/>
          <w:sz w:val="28"/>
          <w:szCs w:val="28"/>
        </w:rPr>
        <w:t>В лепке</w:t>
      </w:r>
      <w:r>
        <w:rPr>
          <w:sz w:val="28"/>
          <w:szCs w:val="28"/>
        </w:rPr>
        <w:t>:</w:t>
      </w:r>
    </w:p>
    <w:p w:rsidR="005460B3" w:rsidRDefault="005460B3" w:rsidP="00914D80">
      <w:pPr>
        <w:jc w:val="both"/>
        <w:rPr>
          <w:sz w:val="28"/>
          <w:szCs w:val="28"/>
        </w:rPr>
      </w:pPr>
      <w:r>
        <w:rPr>
          <w:sz w:val="28"/>
          <w:szCs w:val="28"/>
        </w:rPr>
        <w:t>-Уметь отламывать от большого куска маленький кусочек, раскатывать  прямыми и круговыми движениями ладоней.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Уметь </w:t>
      </w:r>
      <w:r>
        <w:rPr>
          <w:bCs/>
          <w:sz w:val="28"/>
          <w:szCs w:val="28"/>
        </w:rPr>
        <w:t>прищипывать с легким оттягиванием всех краев сплюснутого шара, вытягивать отдельные части из целого куска, прищипывать мелкие детали (ушки у котенка, клюв у птички)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 w:rsidRPr="000273D2">
        <w:rPr>
          <w:b/>
          <w:bCs/>
          <w:sz w:val="28"/>
          <w:szCs w:val="28"/>
        </w:rPr>
        <w:t>В аппликации</w:t>
      </w:r>
      <w:r>
        <w:rPr>
          <w:bCs/>
          <w:sz w:val="28"/>
          <w:szCs w:val="28"/>
        </w:rPr>
        <w:t>: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изображать предметы и несложные сюжетные композиции.</w:t>
      </w:r>
    </w:p>
    <w:p w:rsidR="005460B3" w:rsidRDefault="005460B3" w:rsidP="00914D80">
      <w:pPr>
        <w:shd w:val="clear" w:color="auto" w:fill="FFFFFF"/>
        <w:jc w:val="both"/>
        <w:rPr>
          <w:b/>
          <w:bCs/>
          <w:sz w:val="28"/>
          <w:szCs w:val="28"/>
        </w:rPr>
      </w:pPr>
      <w:r w:rsidRPr="000273D2">
        <w:rPr>
          <w:b/>
          <w:bCs/>
          <w:sz w:val="28"/>
          <w:szCs w:val="28"/>
        </w:rPr>
        <w:t>К концу года дети второго года обучения могут</w:t>
      </w:r>
    </w:p>
    <w:p w:rsidR="005460B3" w:rsidRPr="000273D2" w:rsidRDefault="005460B3" w:rsidP="00914D80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рисовании: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создавать декоративные, предметные и сюжетные композиции на темы окружающей жизни  и литературы.</w:t>
      </w:r>
    </w:p>
    <w:p w:rsidR="005460B3" w:rsidRPr="000273D2" w:rsidRDefault="005460B3" w:rsidP="00914D80">
      <w:pPr>
        <w:shd w:val="clear" w:color="auto" w:fill="FFFFFF"/>
        <w:jc w:val="both"/>
        <w:rPr>
          <w:b/>
          <w:bCs/>
          <w:sz w:val="28"/>
          <w:szCs w:val="28"/>
        </w:rPr>
      </w:pPr>
      <w:r w:rsidRPr="000273D2">
        <w:rPr>
          <w:b/>
          <w:bCs/>
          <w:sz w:val="28"/>
          <w:szCs w:val="28"/>
        </w:rPr>
        <w:t>В лепке: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Сглаживать пальцами поверхность вылепленного предмета, фигурки.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Использовать приемы  вдавливания середины шара, цилиндра для получения </w:t>
      </w:r>
    </w:p>
    <w:p w:rsidR="005460B3" w:rsidRDefault="005460B3" w:rsidP="00914D80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полой формы. </w:t>
      </w:r>
    </w:p>
    <w:p w:rsidR="005460B3" w:rsidRDefault="005460B3" w:rsidP="00914D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Создавать образы разных предметов и игрушек, объединять их в коллективную композицию; использовать все многообразие усвоенных приемов.</w:t>
      </w:r>
    </w:p>
    <w:p w:rsidR="005460B3" w:rsidRPr="000273D2" w:rsidRDefault="005460B3" w:rsidP="00914D80">
      <w:pPr>
        <w:shd w:val="clear" w:color="auto" w:fill="FFFFFF"/>
        <w:jc w:val="both"/>
        <w:rPr>
          <w:b/>
          <w:sz w:val="28"/>
          <w:szCs w:val="28"/>
        </w:rPr>
      </w:pPr>
      <w:r w:rsidRPr="000273D2">
        <w:rPr>
          <w:b/>
          <w:sz w:val="28"/>
          <w:szCs w:val="28"/>
        </w:rPr>
        <w:t>В аппликации:</w:t>
      </w:r>
    </w:p>
    <w:p w:rsidR="005460B3" w:rsidRDefault="005460B3" w:rsidP="00914D80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>- создавать изображения различных предметов, используя усвоенные способы вырезания и обрывания; создавать с их помощью сюжетные и декоративные композиции.</w:t>
      </w:r>
    </w:p>
    <w:p w:rsidR="005460B3" w:rsidRDefault="005460B3" w:rsidP="00541DE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Учебно –тематическое планирование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 часов в неделю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речи (речевое развитие)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-художественная литература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-Беседы на доступные детям темы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-знакомство со звуками и формирование словаря</w:t>
            </w: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</w:tr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познавательное развитие)</w:t>
            </w: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окружаю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щим миром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познавательное развитие)</w:t>
            </w: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Художественно- эстетическое развитие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рисование, лепка, аппликация)</w:t>
            </w: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4A30CC"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Учебно- тематический план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первого года обучения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9"/>
        <w:gridCol w:w="5042"/>
        <w:gridCol w:w="1272"/>
        <w:gridCol w:w="1352"/>
        <w:gridCol w:w="1096"/>
      </w:tblGrid>
      <w:tr w:rsidR="005460B3" w:rsidRPr="00CC09B8" w:rsidTr="00541DE1"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5460B3" w:rsidRPr="00CC09B8" w:rsidTr="00541DE1">
        <w:trPr>
          <w:trHeight w:val="506"/>
        </w:trPr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5460B3" w:rsidRPr="00CC09B8" w:rsidRDefault="005460B3" w:rsidP="006424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 (познавательное развитие)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rPr>
          <w:trHeight w:val="427"/>
        </w:trPr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5460B3" w:rsidRPr="00CC09B8" w:rsidRDefault="005460B3" w:rsidP="006424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Развитие речи (речевое развитие)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</w:tr>
      <w:tr w:rsidR="005460B3" w:rsidRPr="00CC09B8" w:rsidTr="00541DE1"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5103" w:type="dxa"/>
          </w:tcPr>
          <w:p w:rsidR="005460B3" w:rsidRPr="00CC09B8" w:rsidRDefault="005460B3" w:rsidP="006424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Знакомство с окружающим миром</w:t>
            </w:r>
          </w:p>
          <w:p w:rsidR="005460B3" w:rsidRPr="00CC09B8" w:rsidRDefault="005460B3" w:rsidP="006424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( познавательное развитие)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Художественно- эстетическое развитие</w:t>
            </w:r>
          </w:p>
          <w:p w:rsidR="005460B3" w:rsidRPr="00CC09B8" w:rsidRDefault="005460B3" w:rsidP="00642430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( рисование, лепка, аппликация)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c>
          <w:tcPr>
            <w:tcW w:w="817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Всего: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</w:tr>
    </w:tbl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Содержание разделов 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учебно- тематического плана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Раздел «Формирование элементарных математических   представлений»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Основные задачи раздела</w:t>
      </w:r>
      <w:r w:rsidRPr="00CC09B8">
        <w:rPr>
          <w:rFonts w:ascii="Times New Roman" w:hAnsi="Times New Roman"/>
          <w:sz w:val="28"/>
          <w:szCs w:val="28"/>
        </w:rPr>
        <w:t>: учить наблюдать, сравнивать и описывать предметы по признакам; учить счету в пределах 10, распознавать простейшие геометрические фигуры; развивать пространственную ориентировку, узнавать и называть цифры</w:t>
      </w:r>
      <w:r w:rsidRPr="00CC09B8">
        <w:rPr>
          <w:rFonts w:ascii="Times New Roman" w:hAnsi="Times New Roman"/>
          <w:b/>
          <w:sz w:val="28"/>
          <w:szCs w:val="28"/>
        </w:rPr>
        <w:t>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Содержание программы: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</w:t>
      </w:r>
      <w:r w:rsidRPr="00CC09B8">
        <w:rPr>
          <w:rFonts w:ascii="Times New Roman" w:hAnsi="Times New Roman"/>
          <w:b/>
          <w:sz w:val="28"/>
          <w:szCs w:val="28"/>
        </w:rPr>
        <w:t>Количество и счет.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Учить счету в пределах 10.</w:t>
      </w:r>
    </w:p>
    <w:p w:rsidR="005460B3" w:rsidRPr="00CC09B8" w:rsidRDefault="005460B3" w:rsidP="00541DE1">
      <w:pPr>
        <w:pStyle w:val="NoSpacing"/>
        <w:tabs>
          <w:tab w:val="left" w:pos="8010"/>
        </w:tabs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Познакомить с цифрами 0-9.</w:t>
      </w:r>
      <w:r w:rsidRPr="00CC09B8">
        <w:rPr>
          <w:rFonts w:ascii="Times New Roman" w:hAnsi="Times New Roman"/>
          <w:sz w:val="28"/>
          <w:szCs w:val="28"/>
        </w:rPr>
        <w:tab/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Упражнять в счете предметов, учить считать наизусть  (без предметов).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Геометрические фигуры.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Познакомить с геометрическими фигурами: круг, овал, треугольник, квадрат.  Учить узнавать в  окружающих предметах форму знакомых геометрических фигур.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Ориентировка в пространстве.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и расширять пространственные представления: слева, справа, вверху, внизу, впереди, перед.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ориентироваться на листе бумаги  (слева, справа, вверху, внизу, в середине).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Ориентировка во времени.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последовательно называть дни недели  (какой день сегодня, какой был вчера, какой   будет завтра).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Дать представление  о том, что утро, день, вечер, ночь составляют сутки.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Величина.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раскладывать предметы разной длины, высоты, в возрастающем или убывающем    порядке.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сравнивать два предмета по величине (длине, ширине, высоте)  с помощью условной    меры, равной одному из сравниваемых предметов.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определять на глаз величину предметов: длиннее (короче), выше (ниже) образца и равные ему.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год-74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неделю- 2</w:t>
      </w:r>
    </w:p>
    <w:p w:rsidR="005460B3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487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9"/>
        <w:gridCol w:w="2836"/>
        <w:gridCol w:w="4821"/>
        <w:gridCol w:w="1096"/>
      </w:tblGrid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Свойства предметов.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Научить выделять свойства предметов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цвет, форму, размер); развивать внимание, память, закреплять  цвета и их названия.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  Круг.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1. Цифра 1.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1 и цифрой 1;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Один  и много.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Рассмотреть понятия «один» - «много»; развивать внимание, память, мышление.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2. Цифра 2.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2 и цифрой 2;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( длине, высоте, ширине), закреплять знания уже известных цветов, знакомить с новыми цветами (фиолетовый) и оттенками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голубой,  розовый, светло – зелёный).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Квадрат.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3. Цифра 3.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3 и цифрой 3;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закреплять цвета и величину предметов.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 умения ориентироваться в пространстве: вперед, назад, влево, вправо, вверху, внизу.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Упражнять в счете предметов, закреплять цвета, учить определять « больше»-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меньше»; развивать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Треугольник.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4.Цифра 4.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4 и цифрой 4;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уточнять понятия « слева»- «справа», закреплять цвета и их названия.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 в пространстве, обозначать направление, расстояние (ближе, дальше, впереди, сбоку,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слева, справа).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20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длине, высоте, ширине), закреплять знания уже известных цветов; развивать внимание,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уточнять понятия « слева» - « справа»;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5. Цифра 5.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5 и цифрой 5;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развивать мыслительные операции,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большой, маленький, равные по величине), закреплять  навык употребления порядковых числительных  ( первый, второй и т.д.); развивать внимание,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«больше» -«меньше», закреплять цвета, развивать память 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 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6. Цифра 6.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6 и цифрой 6;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больше» - « меньше»; учить детей сравнивать геометрические фигуры по количеству углов.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времени: раньше, позже, сначала, потом.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больше» - « меньше»; учить детей сравнивать геометрические фигуры по количеству углов.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Числа от 1 до 6.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числах 1-6;  уточнять понятия « слева»- « справа»,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433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большой, маленький, равные по величине), закреплять навык употребления порядковых числительных  ( первый, второй и т.д.); развивать внимание,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пространстве: вперед, назад, влево, вправо, вверху, внизу.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7. Цифра 7.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7 и цифрой 7;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и форме.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количеству и форме, продолжать 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больше- меньше»,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величине, используя слова «большой», « маленький», «длинный», «толстый», « высокий» и т.д.;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8. Цифра 8.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8 и цифрой 8;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Арифметические задачи.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 арифметические задачи на сложение,  познакомить со знаками +; =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пространстве; обозначать направление, расстояние: рядом, слева, справа, около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 и количеству.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величине и количеству; развивать  мыслительные операции, внимание, память; логику,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фигур, развивать сообразительность, логическое мышление, воображение.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длине и  ширине.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  сравнивать  предметы по  длине, ширине и высоте, развивать мыслительные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операции, внимание; логику,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 и количеству.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Учить сравнивать предметы по величине , весу и количеству; развивать внимание, память 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Форма предметов.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выделять форму предметов, быть наблюдательными и внимательными;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повторить  изученные цифры.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9 и цифра 9.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9 и цифрой 9;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сравнивать предметы по величине и высоте;  развивать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соотносить  число и количество предметов; развивать мыслительные операции, внимание, 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Части суток.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Дать детям представление о времени, о частях  суток( утро, день, вечер, ночь); повести детей к пониманию текучести и непрерывности времени – одни сутки сменяются другими.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(больше- меньше).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количеству, ввести понятия «больше»,«меньше»; познакомить со знаками « минус»,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равняется»;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10.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 детей с числом 10;учить решать задачи на сложение по картинкам; развивать память,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днями недели; учить называть, какой  сегодня день недели, какой  был вчера, какой день недели будет завтра;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Арифметические задачи.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арифметические задачи на сложение и вычитание;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809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(«больше»- « меньше»).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количеству, используя понятия « больше», «меньше»;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56.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 в пространстве, обозначать направление, расстояние (рядом, слева, справа, около, на, под).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фигур;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сообразительность, логическое мышление, воображение.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12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Счёт и решение задач.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Упражнять в счёте предметов, учить определять «больше»- «меньше»; учить составлять задачи по картинкам и решать их; 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12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днями недели; учить называть, какой сегодня день недели, какой был вчера, какой будет завтра;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408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предметов по величине.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знания понятий « длинный», «короткий». Учить сравнивать предметы по величине с помощью условной меры;  учить различать  различные отрезки по их размерам.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задачу по картинке и решать ее; учить ориентироваться  в пространстве, используя слова «справа», «слева», «вверху», «внизу», «между»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времени: раньше, позже, сначала, потом.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времени. 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Учись запоминать.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рассматривать и запоминать, что изображено на рисунках;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Развивай фантазию.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рассматривать  рисунки, дорисовывать их, добавляя  разные детали; развивать воображение, фантазию.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пространстве, используя слова «вперед», «назад», «левее», «правее»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 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фигур, учить видеть знакомые геометрические фигуры в окружающих предметах; развивать наблюдательность,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днями недели; учить называть какой сегодня день недели, какой был вчера, какой будет завтра;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по картинке, описывать, что изображено на картинке,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времени: раньше, позже, сначала, потом. 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Волшебные цифры.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и обобщить знания детей о цифрах и числах; развивать сообразительность, логическое мышление.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знаний о геометрических фигурах.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Закрепить знания о геометрических фигурах.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                             Раздел «Развитие речи»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Основные задачи раздела: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Обогащение  активного словаря ребенка, овладение необходимыми навыками устной речи, развитие воображения ,словесного творчества ребенка.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Художественная литература</w:t>
      </w:r>
      <w:r w:rsidRPr="00CC09B8">
        <w:rPr>
          <w:rFonts w:ascii="Times New Roman" w:hAnsi="Times New Roman"/>
          <w:sz w:val="28"/>
          <w:szCs w:val="28"/>
        </w:rPr>
        <w:t>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интерес детей к художественной литературе. Воспитывать умение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внимательно и заинтересованно слушать сказки, рассказы, стихотворения. Помогать рассказывать о своем отношении к конкретному поступку  литературного персонажа. Помогать выразительно, с естественными интонациями читать  стихи, участвовать в инсценировках.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Знакомить детей с книгами. Обращать внимание детей на оформление книги, на иллюстрации. Рассказывать детям о своих любимых детских книгах, выяснять их симпатии и предпочтения. Познакомить детей со сказками: «Теремок», «Репка», «Колобок», «Три поросенка», «Волк и семеро козлят», «Маша и медведь» и др.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Формирование словаря.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Обогащать словарь детей существительными, обозначающими предметы из бытового окружения, профессии, растения, животных, птиц; прилагательными, характеризующими свойства и качества предметов, эмоции, чувства, переживания (добрый, справедливый, рассерженный, строгий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Упражнять детей в подборе существительных  к прилагательному (белый – снег, сахар, мел, медицинский халат),  слов с противоположным значением (слабый – сильный, пасмурно – солнечно) и т. д.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Помогать детям активно, правильно, в соответствии со смыслом употреблять слова.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Беседы на доступные детям темы.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Участвовать в коллективном рассказывании, беседе. Составлять небольшие рассказы на близкие детям темы ( семья ,игры, любимые занятия, игрушки, праздники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Составлять небольшие рассказы о родителях, старших членах семьи, братьях-сестрах.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Составлять рассказ по сюжетной картине на доступные детям темы.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Знакомство со звуками.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правильное, отчетливое произношение звуков родного языка.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Знакомить детей со звуками. Развивать фонематический слух. Учить определять место звука в слове (начало, середина, конец). Отрабатывать интонационную выразительность речи.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Развитие речи. Художественная литература. Беседы на доступные детям темы.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– 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 – 2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2"/>
        <w:gridCol w:w="3403"/>
        <w:gridCol w:w="4253"/>
        <w:gridCol w:w="956"/>
      </w:tblGrid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«Давай познакомимся».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называть своё полное имя, рассказывать о себе, о своих умениях, любимых занятиях.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b/>
                <w:sz w:val="28"/>
                <w:szCs w:val="28"/>
              </w:rPr>
              <w:t>Развитие моторики</w:t>
            </w:r>
            <w:r w:rsidRPr="004A30CC">
              <w:rPr>
                <w:rFonts w:ascii="Times New Roman" w:hAnsi="Times New Roman"/>
                <w:sz w:val="28"/>
                <w:szCs w:val="28"/>
              </w:rPr>
              <w:t>. Рисуем автопортрет.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Русская народная сказка «Теремок»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обыгрывать сказку; развивать интонационную выразительность речи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картине «Осень»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 детей внимательно рассматривать  сюжетную картину;  учить составлять рассказ – описание по картине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5-6.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«Моя семья»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устный рассказ о членах своей семьи( профессии, любимые занятия); воспитывать внимательное и заботливое отношение к членам семьи; развивать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«Моя семья».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Русская народная сказка «Колобок»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обыгрывать сказку; развивать интонационную выразительность речи.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Стихи А. Л. Барто.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А.Барто;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Составление рассказа на тему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Вот и осень наступила»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логично и последовательно рассказывать о приметах осени.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332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Дидактическая игра «Овощи»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узнавать овощи по описанию; различать на вкус.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407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рассказа на тему «Дары природы»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с опорой на предметные картинки.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407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14-15.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 этом доме я живу.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называть свой домашний адрес, описывать свой дом; развивать  мышление, связную речь, воображение.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дома.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16-17.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Русская народная сказка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Маша и медведь»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18-19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вежливости.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у детей правила вежливости, толерантное отношение друг к другу, умение дружно играть и общаться. Поговорить о правилах поведения в различных местах.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Беседа к Дню матери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Мамочка моя»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устный рассказ о своей маме, называя имя –отчество, профессию, любимые занятия, описывать внешность.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22-23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Стихи А. Л Барто.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А.Барто;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К.И. Чуковский «Айболит»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поступкам; развивать память, речь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на тему «Правила дорожного движения»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правилами дорожного движения, учить соблюдать правила.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Рассказывание по картине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Зимние развлечения»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 внимательно рассматривать картину;  описывать, что изображено на ней.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 Чтение стихов о зиме. Заучивание стихотворения о ёлке.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почувствовать красоту и лиричность стихов о зиме. Заучить стихотворение; учить выразительно читать; развивать память, интонационную выразительность речи.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29-30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Беседа « Наши руки не для скуки».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Вызвать интерес к собственной руке: что умеют наши руки? Развивать воображение, моторику мелких  мышц кисти.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Аппликация «Ладошки»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Русская народная сказка «Три медведя»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Рисование по сказке.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Составление рассказов на тему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«Скоро праздник Новый год»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с опорой на предметные картинки.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Чтение стихов о зиме. Заучивание  стихотворения о зиме.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почувствовать  красоту и лиричность стихов о зиме; выучить понравившееся стихотворение , выразительно читать его.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37-38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Русская народная сказка «Заюшкина избушка»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выражать свое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рассказа на тему «Новогодний подарок»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из личного опыта.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такое режим дня?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детям, что такое режим дня, учить соблюдать режим дня.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«Гадкий утёнок»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Чтение стихов А. Барто.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Заучивание стихотворения.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А.Барто;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 Встреча Нового года»»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устный рассказ из личного опыта, передавая свои впечатления и эмоции.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 картинкам «Кормим птиц»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 рассказы по картинкам; воспитывать умение подбирать слова;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Если хочешь быть здоров.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Дать представление о простейших правилах личной гигиены; формировать навыки их выполнения;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воспитывать бережное отношение к своему здоровью; развивать память, устную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Русская народная сказка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Волк и козлята»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развивать память,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Рассказывание по картине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Зайцы»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Активизировать знания детей об образе жизни диких животных; учить рассказывать по картине последовательно, отражая в рассказе своё видение изображенного; 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Домашний этикет.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адекватно вести себя дома; уметь находить  себе занятие; помогать родителям;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51-52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Чтение стихов А. Барто,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Заучивание стихов.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А.Барто; учить внимательно слушать стихи, запоминать, выразительно рассказывать; развивать речь, память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53-54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В.Сутеева «Кто сказал «мяу»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Развитие моторики. Рисование «Иллюстрация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55-56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Как подружиться с новыми знакомыми.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быть доброжелательными; быть внимательными  к настроению других людей, уметь уступать, если это нужно; развивать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Рисуем портреты друзей.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57-58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Чтение и беседа по сказке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« Красная Шапочка»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Развитие моторики. Рисование «Иллюстрация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«Кем я хочу быть, когда вырасту»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различными профессиями, дать детям подумать, кем бы они хотели быть в будущем; развивать воображение,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картинкам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рассказы по картинкам, представляющим сюжет в развитии; развивать внимание, наблюдательность,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 меня дома в свободное время.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планировать своё свободное время, с пользой его проводить; воспитывать культуру отношений в семье; развивать речь, индивидуальные способности.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62-63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«Сестрица Алёнушка и братец Иванушка»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сказку, выражать своё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Рисование «Козлёнок»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98" w:type="pct"/>
          </w:tcPr>
          <w:p w:rsidR="005460B3" w:rsidRPr="004A30CC" w:rsidRDefault="005460B3" w:rsidP="0023674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Делать добро спеши.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употреблять различные формы словесной вежливости; учить заботливому отношению к родителям, родным;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65-66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Русская народная сказка «Петушок- золотой гребешок»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сказку, выражать своё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«Наша Армия родная»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Уточнять представления  детей о российской армии, охраняющей границы нашей Родины; объяснить смысл выражения «Армия родная».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«Наши мамы»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понять, как много времени и сил отнимает у матерей работа по дому, указать на необходимость  помощи мамам; развивать речь; воспитывать доброе , внимательное, уважительное отношение к старшим.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Чтение стихов о весне. 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слушать стихи, помочь детям почувствовать красоту и лиричность стихов о весне, обратить внимание на сезонные изменения в природе; развивать  воображение,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Г-Х. Андерсен «Дюймовочка»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сказку, выражать своё отношение к героям сказки и их поступкам; развивать память,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картинкам  последовательно развивающимся действием.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рассказы по картинкам, представляющим сюжет в развитии; развивать внимание, наблюдательность,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 Лисичка со скалочкой»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сказку, выражать своё отношение к героям сказки и их поступкам; развивать память,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Обогатить знания детей о великом и светлом празднике - День Победы;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активизировать знания о российской армии.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«Мои друзья»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устный рассказ о своих друзьях, их любимых занятиях, совместных играх;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Знакомство со звуками</w:t>
      </w:r>
      <w:r w:rsidRPr="00CC09B8">
        <w:rPr>
          <w:rFonts w:ascii="Times New Roman" w:hAnsi="Times New Roman"/>
          <w:sz w:val="28"/>
          <w:szCs w:val="28"/>
        </w:rPr>
        <w:t>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-37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 -1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4"/>
        <w:gridCol w:w="3238"/>
        <w:gridCol w:w="4801"/>
        <w:gridCol w:w="878"/>
      </w:tblGrid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многообразием слов.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слов, моделированием слов; рисование коротких  отрывистых линий; нахождение различий в двух похожих рисунках.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слов по звучанию.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сравнивать слова по звучанию, находить слова, названия которых звучат похоже; знакомство с протяжённостью слов (длинные и короткие).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многообразием слов и их звучанием.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Знакомить детей с многообразием слов и их звучанием : звонко, громко, тихо; учить придумывать разные слова к слову. (например, слово «морковка» , какая она?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оранжевая, сладкая, твёрдая).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многообразием слов. Деление слов на слоги.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учить делить слова на слоги; находить различия в двух похожих рисунках.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многообразием слов. Нахождение несоответствий в рисунках.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учить находить несоответствия в рисунках.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Игра «Подскажи словечко»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602"/>
        </w:trPr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многообразием слов. Деление слов на слоги.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учить делить слова на слоги; учить слушать отрывок из стихотворения, отвечать на вопросы.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твердыми и мягкими согласными.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«С- СЬ»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знакомить с твёрдыми  и мягкими согласными.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твердыми и мягкими согласными.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«З-ЗЬ»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знакомить с твёрдыми  и мягкими согласными; слушание чистоговорки.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твердыми и мягкими согласными.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«С-СЬ», «З-ЗЬ».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многообразием слов; знакомить с твёрдыми  и мягкими согласными; нахождение различий в двух похожих рисунках..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70"/>
        </w:trPr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«Ц». Рассказ А. Максакова «Цыпленок Цып»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рассказом А. Максакова «Цыпленок Цып»; учить внимательно слушать, отвечать на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273"/>
        </w:trPr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«Ш».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слышать в словах звук «Ш» ( «песенка ветра»), познакомить с потешкой; учить отвечать на 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«Ж»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слышать в словах звук «Ж» ( «песенка жука»),  учить придумывать  слова – определения к слову (  снежинка – какая она? белая, холодная, красивая, узорчатая);познакомить с  отрывком из стихотворения И. Солдатенко; учить отвечать на 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«Ш-Ж»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находить слова, в  названии которых есть «песенка жука»; учить находить слова, в названии которых есть « песенка ветра»; учить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«Щ»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 «Щ»; учить детей отгадывать загадки; слушать стихотворение и отвечать на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78"/>
        </w:trPr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«Ч»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 «Ч»; учить детей отгадывать загадки; слушать стихотворение и отвечать на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«Ч-Щ»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«Ч-Щ»; учить детей  слушать потешку, отвечать на вопросы; делить слова на слоги; находить различия в двух похожих рисунках.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 Р-РЬ»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с « песенкой большого мотора»; учить детей отгадывать загадки; слушать стихотворение и отвечать на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 Л- ЛЬ»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со звуками «Л-ЛЬ»; учить детей отгадывать загадки; слушать стихотворение и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«М-МЬ»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со звуками «М»-МЬ»; учить детей отгадывать загадки; слушать потешку и отвечать на вопросы.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«Б-БЬ»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со звуками  «Б -БЬ»; учить детей отгадывать загадки; слушать стихотворение и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 К-КЬ»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со звуками  «К-КЬ»; слушать стихотворение и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«Г»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 «Г»; учить детей  слушать потешку, отвечать на вопросы; находить различия в двух похожих рисунках.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«Г-К»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«Г-К»; учить детей  слушать потешку, отвечать на вопросы; соединять схему слова с предметом, к которому она подходит.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«Д-ДЬ»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«Д-ДЬ»; учить детей  слушать потешку, отвечать на вопросы; соединять схему слова с предметом, к которому она подходит.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61"/>
        </w:trPr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«Т-ТЬ»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«Т-ТЬ»; учить детей  слушать стихотворение,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 Д-ДЬ», «Т-ТЬ»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«Д-ДЬ»,«Т-ТЬ»; учить детей  слушать стихотворение,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«З-ЗЬ», «Ж», «С-СЬ»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«З-ЗЬ», «Ж», «С-СЬ»; учить детей  слушать стихотворение, отвечать на вопросы; делить слова на слоги.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 Р-РЬ», «Ш»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«Р-РЬ»; «Ш»; учить детей  слушать стихотворение, отвечать на вопросы;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«Л-ЛЬ», «Б-БЬ»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слова, в названии которых есть звуки «Л-ЛЬ»; «Б-БЬ»; учить детей  слушать стихотворение, отвечать на вопросы;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«А»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, в которых есть звук «А»; учить детей  слушать стихотворение, отвечать на вопросы;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«О»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, в которых есть звук «О»; учить детей  слушать стихотворение, отвечать на вопросы;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«И»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, в которых есть звук «И»; учить детей   отгадывать загадки;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 «У»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, в которых есть звук «У»; учить детей   отгадывать загадки;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«Э»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находить слова , в которых есть звук «Э»; учить детей   отгадывать загадки; делить слова на слоги.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70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251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Повторение и закрепление пройденного материала.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              </w:t>
      </w:r>
      <w:r w:rsidRPr="00CC09B8">
        <w:rPr>
          <w:rFonts w:ascii="Times New Roman" w:hAnsi="Times New Roman"/>
          <w:b/>
          <w:sz w:val="28"/>
          <w:szCs w:val="28"/>
        </w:rPr>
        <w:t xml:space="preserve"> Раздел «   Знакомство с окружающим миром»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Основные задачи раздела: </w:t>
      </w:r>
      <w:r w:rsidRPr="00CC09B8">
        <w:rPr>
          <w:rFonts w:ascii="Times New Roman" w:hAnsi="Times New Roman"/>
          <w:sz w:val="28"/>
          <w:szCs w:val="28"/>
        </w:rPr>
        <w:t>расширение знаний об окружающем предметном мире,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социальной среде, развитие познавательных интересов, умение использовать полученные знания в конкретной деятельности (речевой, изобразительной, художественной).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Содержание программы: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Времена года.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Знакомить детей с временами года.  Закреплять представления детей о сезонных изменениях в разные времена    года. Знать названия времен года.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Семья.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интерес к своей семье, помочь ребенку находить  внешнее сходство с родителями и другими родственниками (цвет волос, глаз).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Беседовать с детьми о семье; учить детей знать, где работают родители.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детей рассказывать о своих братьях и сестрах.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Родная страна.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Расширять представления детей о родной стране, о государственных праздниках.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интерес к своей «малой Родине». Рассказывать детям о достопримечательностях родного края.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Природное окружение.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наблюдать явления природы. Учить правильно вести себя в природе, чтобы не навредить ей.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Знакомить с дикими животными и их повадками. Учить называть некоторых животных, обитающих в близлежащей климатической зоне, нашей стране, других странах.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Расширять представления о домашних животных, о домашних птицах;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характерных признаках их внешнего вида, повадках, о том, как человек ухаживает за ними.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Обобщать и систематизировать представления о временах года и частях суток.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эстетическое отношение к окружающему миру. Поощрять стремление детей отражать свои впечатления в рисовании, лепке и аппликации, делиться впечатлениями из различных источников (просмотр телепередач, экскурсии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– 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неделю-2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9"/>
        <w:gridCol w:w="2342"/>
        <w:gridCol w:w="5602"/>
        <w:gridCol w:w="878"/>
      </w:tblGrid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такое окружающий мир.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Ввести понятие «окружающий мир»; научить различать объекты природы  и объекты, не относящиеся  к природе (созданные руками человека);  развивать воображение, фантазию.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Осень.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Атмосферные явления.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Объяснить детям, как образуются облака, происхождение дождя, молнии, расширять словарный запас.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овощами и фруктами, их отличительными особенностями.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Царство грибов.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Подвести детей к пониманию, что в мире природы есть  удивительный мир- царство грибов;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11-13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Дикие и домашние животные.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Подвести  детей к пониманию, что в мире природы есть удивительный мир- мир животных, познакомить детей с дикими и домашними животными; воспитывать любовь и бережное отношение к животным.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Животные и их детеныши.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Познакомить детей с детенышами разных животных. Развивать речь, расширять кругозор.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Воспитывать любовь и бережное отношение к животным.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Животные нашего края.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животными  нашего края; учить детей бережно и ответственно относиться к животному миру;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Лес и его обитатели.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 о том, для чего необходим  человеку лес, о том, как он его использует в своей жизни. Рассказать о правильном поведении в лесу.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 Зима.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Птицы, обитающие на территории нашей страны.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Дать детям представление о  птицах, обитающих на территории нашей страны; условиями их проживания и питания; развивать речь, обогащать знания детей о природе.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Хищные птицы.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хищными птицами, условиями их проживания и питания;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Рыбы и морские обитатели.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Дать детям представление о рыбах, обитающих в реках и морях земного шара; познакомить с условиями их проживания и питания;  дать детям понять, насколько гармоничны  и красивы обитатели водоемов и как надо ценить и беречь всё живое на Земле.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Жители океана.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обитателями океанов, условиями их проживания и питания; формировать у детей целостную картину мира; способствовать обогащению словарного запаса.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Широка страна моя.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Дать детям представление о России; расширить представление детей об особенностях географического положения России; воспитывать чувство гордости, уважение и любви к тому месту, где они живут; развивать кругозор детей и нравственно- патриотическое чувство к своей Родине.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Наше село- часть  большой страны.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 нашем селе, о его достопримечательностях; воспитывать любовь к родному краю, селу;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Профессии людей.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профессиями людей и соответствующими этим профессиям трудовыми действиями.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Деревья наших лесов.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деревьями, которые растут наших лесах. Дать представление о лиственных и хвойных деревьях; обогащать знания детей о природе; учить бережному отношению к природе.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Жизнь животных зимой.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детям, как меняются условия жизни животных зимой, об особенностях приспособления некоторых животных к сезонной жизни( спячка, накапливание жира, заготовка корма).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35-38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Транспорт.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Транспорт нашего села. Правила поведения в транспорте.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и познакомить с основными видами транспорта: наземным, водным, воздушным. Познакомить с транспортом нашего села; с профессиями людей, работающих на транспорте; с правилами поведения в транспорте; развивать речь, расширять 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Вода в жизни человека. 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Сформировать у детей знание о значении воды в жизни человека: вода- источник жизни, необходима для поддержания  жизни и обеспечения здоровья человека.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Камни, ракушки и песок.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Уточнять представления детей о различии камней.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видами ракушек.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Дерево как материал. Изделия из него.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систему знаний о разнообразии пород древесины. Поговорить об использовании древесины человеком.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Солнце- наша звезда.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солнечной системой, познакомить с понятиями « Вселенная», с планетами.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Наша Земля.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глобусом, показать материки.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Рассказать о странах и о людях, живущих в них. Показать полюса, экватор.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Ввести понятие « защитники Отечества». Учить проявлять любовь и уважение к Родине и её защитникам.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47-48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Континенты и географические зоны  земли.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Африка.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об этом континенте, показать, где он расположен. Рассказать о растениях и животных, обитающих на данном материке.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49-50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Континенты и географические зоны земли.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Австралия.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об этом континенте, показать, где он расположен. Рассказать о растениях и животных, обитающих на данном материке.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51-52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 Весна.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Бытовая техника.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бытовой технике, которая нас окружает. Поговорить о безопасности пользования ей.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54-55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Уроки Айболита.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врачами узких специальностей; дать понять, что зверей  лечит один врач, а людей другой. Объяснить, что у людей есть врачи узкой специальности. Учить детей бережно относиться к своему здоровью.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56-57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Природные зоны России.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Обобщить знания детей о климатических условиях, характерных растениях и животных  разных природных зон России.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58-59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Космос.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Вселенной, о планетах. Рассказать о первом полете в космос, о первом космонавте Ю.Гагарине.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Добрые дела в природе.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у детей представления о доброте, добре, добрых поступках. Расширение знаний о роли доброты в жизни каждого  человека.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61-62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 вежливости.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у детей правила вежливости. Поговорить  о правилах поведения в различных местах.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поведения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 улицах и дорогах.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 с детьми о правилах поведения на улице. Беседа о том, в какие игры можно играть на полянке возле дома. Беседа о том, что можно ли разговаривать  с незнакомыми людьми.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64-65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Игры и их виды.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разновидностях игр.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66-67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Насекомые.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насекомыми, условиями их обитания и питания;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68-69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Цветы.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цветов, рассказать  об уходе за цветами; учить детей бережно относиться к природе;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70-71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Ягоды.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ягод; учить детей бережно относиться к природе и её богатствам; развивать речь, расширять кругозор.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Здравствуй, лето!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с детьми о лете.  Поговорить о том, что характерно для этого времени года, чем оно отличается от других.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73-74</w:t>
            </w:r>
          </w:p>
        </w:tc>
        <w:tc>
          <w:tcPr>
            <w:tcW w:w="1259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Обобщение  «Времена года»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Повторить времена года, их характерные признаки.</w:t>
            </w:r>
          </w:p>
        </w:tc>
        <w:tc>
          <w:tcPr>
            <w:tcW w:w="35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Раздел «Художественно-эстетическое  развитие»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Основные задачи раздела</w:t>
      </w:r>
      <w:r w:rsidRPr="00CC09B8">
        <w:rPr>
          <w:rFonts w:ascii="Times New Roman" w:hAnsi="Times New Roman"/>
          <w:sz w:val="28"/>
          <w:szCs w:val="28"/>
        </w:rPr>
        <w:t>: развитие графической деятельности детей, развитие интереса к изобразительной деятельности, воображения, фантазии, эстетических вкусов и потребностей; отработка необходимых для занятия изобразительной деятельностью умений: пространственная ориентировка, умение анализировать форму предмета и изображения.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Содержание программы: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Предметное, сюжетное и декоративное рисование.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интерес детей к изобразительной деятельности.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Совершенствовать изобразительные умения, формировать художественно- творческие способности.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умение передавать в рисунке образы предметов, явлений действительности и литературных произведений.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Способствовать овладению способами и приемами рисования различными  изобразительными материалами (цветные карандаши, акварель, фломастеры).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Повторять знания уже известных цветов, знакомить с новыми цветами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( фиолетовый) и оттенками ( голубой,  розовый, светло_-зеленый), развивать чувство цвета.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Лепка.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Развивать умение лепить с натуры и по представлению знакомые предметы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( овощи, фрукты, грибы, посуду, игрушки), передавать их характерные особенности, пропорции частей и различия в величине деталей.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умение передавать мелкие детали, работая пальцами.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творчество  и инициативу.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Аппликация.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создавать изображения  с натуры и по представлению.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сочетать приемы вырезания бумаги, наклеивания изображений.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Изобразительная деятельность включает в себя  рисование, лепку и аппликацию. На изобразительную деятельность отводится 2 часа в неделю: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1 час  в неделю – рисование (37 часов в год);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лепка и аппликация чередуются через неделю (первая неделя: 1 час- лепка (19 часов в год); вторая неделя: 1 час- аппликация ( 18 часов в год). Итого на лепку и аппликацию отводится 37 часов в год.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Рисование: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год-37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неделю-1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6"/>
        <w:gridCol w:w="2531"/>
        <w:gridCol w:w="5366"/>
        <w:gridCol w:w="878"/>
      </w:tblGrid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умеет карандаш?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тем, как может работать карандаш; рассказать, как пользоваться карандашом. Познакомить с техниками штриховки.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Моя любимая игрушка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любимых игрушках; учить рисовать любимую игрушку.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Грибы на полянке.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Вспомнить с детьми грибы, которые они знают. Обратить внимание на  размер, форму грибов, цвет, шляпку и ножку. Развивать чувство композиции.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Осенние листья.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Рассмотреть осенние листья, обратить внимание детей на форму листьев, цвет, какие они красивые и разные. Учить обводить шаблоны листьев простой формы.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Осенний лес.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Вспомнить краски осени, какие цвета можно использовать для данного рисунка.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получать новые цвета из других существующих.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«натюрморт». Вспомнить о том, какие овощи растут на огороде, поговорить о их форме, цвете, особенностях. Учить соблюдать пропорции.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Фрукты на тарелке.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  фруктах, о том, какие фрукты и где выращивают. Поговорить о форме, цвете фруктов. Учить рисовать пропорционально.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Ветка рябины (с натуры)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с натуры, выделяя её признаки и особенности. Развивать чувство композиции, цветовосприятие.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Усатый – полосатый.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Вспомнить своих домашних питомцев-котов и кошек. Поговорить об особенностях их внешнего вида: размер, окрас, шерсть; об их привычках.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Ох, уж эти сказки.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 иллюстрация». Беседа о любимых сказках. Учить рисовать иллюстрации.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Дом, в котором я живу.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том, какие существуют дома ( высота, цвет, форма). Учить рисовать дома.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 свете есть такое чудо. Сказочный дворец.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том, какие бывают дворцы, их строение, особенности. Поговорить о том, какие геометрические фигуры встречаются в построении замков, какие используются цвета.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Первый снег.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Продолжать учить рисовать пейзаж. Познакомить с различными оттенками снега. Учить использовать эти оттенки в рисунке.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Портрет мамы.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«портрет». Рассказать детям о пропорциях; учить соблюдать их.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Зима в лесу.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о  особенностях зимнего леса; о том, какие цвета мы будем использовать  в изображении, о том, как получить нужные оттенки.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Новогодняя ёлка.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передавать  в рисунке впечатления от  новогоднего  праздника, создавать  образ         нарядной ёлки. Учить смешивать краски на                      палитре для получения разных оттенков цветов. Развивать образное восприятие, эстетические  чувства, образные представления.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новогодних игрушек.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Поговорить с детьми о новогодних игрушках; о том, что они бывают разной формы и цвета; что ещё можно использовать  в раскрашивании  новогодних игрушек ( стразы, блёстки и т.д.)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Как я провёл каникулы.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Свободное рисование.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Снегирь на ветке.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создавать зимнюю композицию по представлению; учить рисовать птицу на ветке.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Снежинки.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построению узора с выделением центра, симметричных линий. Закреплять умение рисовать концом кисти. Развивать образные представления, воображение. Вызывать радость от создания тонкого, изящного рисунка.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перчатки.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создавать красивый узор на форме. Обведение своей руки и украшение перчатки.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Хохлома. Рисование узора.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«хохлома». Поговорить о том, где её используют. Обратить внимание на то, какие цвета используются в хохломе.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Роспись миски хохломским узором.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хохломские узоры на форме. Поговорить об их расположении на посуде.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Солдат на посту.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элементами дымковской  росписи, учить их рисовать.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Ваза с цветами.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открытка маме).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задумывать замысел своего рисунка; развитие воображения, мелкой моторики, творческого экспериментирования.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Весна наступила.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передавать в рисунке красоту наступающей весны, её характерные особенности. Развивать воображение, эстетический вкус.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элементов дымковской росписи.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элементами дымковской  росписи, учить их рисовать. Развивать чувство композиции.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Мои любимые животные.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Воспитывать эстетически-нравственное отношение к животным через изображение их образов.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Ракеты в космосе.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 смешивать различные краски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синюю, голубую, фиолетовую, чёрную). Учить рисовать ракеты, летающие тарелки.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Дымковский конь.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дымковскими животными.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коня.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элементов гжельских узоров.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Познакомить детей с гжельскими узорами; поговорить о том, для чего используется данная техника рисования. Учить рисовать гжельские узоры.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Цветы гжели.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цветы способом гжельских узоров.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узоров.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свои гжельские узоры, либо совмещать  несколько узоров в один.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Пасхальные яйца.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пасхальные яйца; дорисовывать узоры и придумывать узоры самим.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Букет.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 умение создавать изображение  цветов по памяти. Передавать форму цветов и листьев. Развивать у детей эмоциональное восприятие окружающего мира, формировать эстетические представления  о природе.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бабочки.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бабочек. Рассмотреть  с детьми рисунки бабочек, обращая внимание на форму крыльев, расцветку,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узоры на крыльях. Учить рисовать бабочек. Развивать у детей эмоциональное восприятие окружающего мира, формировать эстетические представления  о природе.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Лето.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лете. Вспомнить краски лета. Учить детей самостоятельно придумывать  содержание работы.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Лепка.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год-19 ч.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4"/>
        <w:gridCol w:w="2672"/>
        <w:gridCol w:w="5367"/>
        <w:gridCol w:w="878"/>
      </w:tblGrid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Волшебный пластилин.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пользоваться пластилином. Показать детям, как легко слепить  основные геометрические фигуры.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Гусеничка.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пользоваться пластилином: разминать его, лепить шарики разного размера. Слепить гусеничку, соединяя шарики в порядке убывания 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Овощи.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об овощах,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Фрукты.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 фруктах,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Грибы на полянке.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 грибах, 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Цветочек для мамы.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к Дню матери)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новым способом лепки- рисованием пластилином. Учить надавливающим движением указательного пальца размазывать пластилин на картоне. Формировать интерес к работе с пластилином; развивать мелкую моторику.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Снеговик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снеговика, соблюдая пропорции.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чувство меры;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Нарядная ёлочка.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ёлочку из отдельных ярусов, украшать её красивыми шариками. Учить соблюдать пропорции. Развивать чувство меры,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Учимся лепить зайцев.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о зайцах, их характерных чертах, смене летней шубки на зимнюю. Отгадывание загадок.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лепить животных (голову, туловище, лапы). Учить передавать движение животного в лепке.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Удавчик.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детей создавать в лепке образ животного.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интерес к работе с пластилином; развивать мелкую моторику.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Котёнок.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в лепке образ животного. Закреплять умение  лепить фигурку животного по частям, используя разные приёмы: раскатывание между ладонями, оттягивание мелких деталей, соединение частей путём прижимания и сглаживания мест соединения. Учить передавать в лепке позу котёнка.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Ваза с цветами для мамы.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вазу, цветы в вазе. Развивать у детей эмоциональное восприятие окружающего мира, формировать реалистические представления о природе.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Ракета.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ракету из куска пластилина цилиндрической формы, соединять отдельные части путём прижимания и сглаживания мест соединения.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Лисичка.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детей лепить животных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голову, туловище, лапы). Учить передавать движение  животного в лепке.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Петушок.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умение лепить петушка, передавая его характерные особенности. Отрабатывать приёмы лепки пальцами: прищипывание, оттягивание.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Ёжик.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ёжика, передавая его характерные особенности. Отрабатывать приёмы лепки.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Божья коровка.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божью коровку, соблюдая пропорции и симметричность. Развивать у детей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Аппликация.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год-18 ч.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2554"/>
        <w:gridCol w:w="5388"/>
        <w:gridCol w:w="953"/>
      </w:tblGrid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На лесной полянке выросли грибы.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умение вырезать предметы и их части круглой и овальной формы. Упражнять в закруглении углов у прямоугольника, квадрата. Учить составлять несложную композицию. Учить разрывать неширокую полосу бумаги мелкими движениями пальцев для изображения травы.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Осенние листья.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вырезать листья разной формы, используя шаблоны. Учить подбирать бумагу нужного цвета. Закреплять умение аккуратно наклеивать изображения.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Огурцы и помидоры лежат на тарелке.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 умение вырезать  предметы круглой и овальной формы из квадратов и прямоугольников, срезая углы способом закругления. Развивать координацию движений обеих рук. Закреплять умение аккуратно наклеивать изображения.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Блюдо с яблоками и бананами.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Продолжать отрабатывать приёмы вырезания предметов круглой и овальной формы. 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Наш любимый мишка.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изображение любимой игрушки из частей, правильно передавая их форму и относительную величину. Закреплять умение вырезать части круглой и овальной формы, аккуратно наклеивать изображение, красиво располагать его на листе бумаги.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Автобус.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передавать характерные особенности формы автобуса. Учить разрезать полоску на одинаковые прямоугольники – окна, срезать углы, вырезать колёса из квадратов.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Уточнять представления о величине предметов: высокий, низкий, большой, маленький. Упражнять в приёмах вырезания по прямой и по косой. Закреплять умение аккуратно пользоваться ножницами, кисточкой, клеем.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Новогодняя ёлочка.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обводить шаблон ёлочки, аккуратно вырезать. Закреплять умение вырезать  части круглой и овальной формы ( шарики, игрушки ), аккуратно наклеивать изображение, красиво располагать его на листе бумаги.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Снеговик.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 умение вырезать  предметы круглой формы из квадратов, срезая углы способом закругления. Развивать координацию движений обеих рук. Закреплять умение  вырезать мелкие детали (шапка, пуговицы и др.), аккуратно наклеивать изображения.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Кружка.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делать аппликацию в технике обрыва. Развивать мелкую моторику. Учить аккуратно наклеивать 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Зайчик.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 умение вырезать  предметы овальной формы из прямоугольников, срезая углы способом закругления. Развивать координацию движений обеих рук. Закреплять умение  вырезать мелкие детали (глазки, ротик), аккуратно наклеивать изображения.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рыбки.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закруглении углов у прямоугольника.  Закреплять умение аккуратно наклеивать. Развивать умение рассматривать и оценивать созданные изображения.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Кораблик.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образную картину, применяя полученные ранее навыки : срезание углов у прямоугольников, вырезание других частей  корабля и деталей разнообразной  формы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круглой, прямоугольной и др.).  Закреплять умение красиво располагать изображения на листе. Развивать воображение.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Тюльпаны для мамы.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обводить шаблон тюльпана, аккуратно вырезать. Учить правильно подбирать цвета, красиво располагать на листе бумаги.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Весенний ковёр.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использовании знакомых способов работы с ножницами. Учить правильно подбирать цвета. Упражнять в симметричном  расположении изображений на  квадрате.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Берёзка.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делать аппликацию в технике обрыва. Развивать зрительный контроль за движением рук, координацию движений.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34" w:type="pct"/>
          </w:tcPr>
          <w:p w:rsidR="005460B3" w:rsidRPr="004A30CC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Веточки в вазе.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детей вырезать вазу из бумаги, сложенной вдвое. Упражнять в закруглении углов у мелких деталей ( листики на веточках).  Закреплять умение красиво располагать изображение на листе. 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бабочки.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вырезать симметричные предметы из бумаги, сложенной  вдвое. Учить правильно подбирать цвета. Закреплять умение красиво располагать  изображения на листе.</w:t>
            </w:r>
          </w:p>
        </w:tc>
        <w:tc>
          <w:tcPr>
            <w:tcW w:w="499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Учебно- тематический план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второго года обучения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0"/>
        <w:gridCol w:w="4765"/>
        <w:gridCol w:w="1688"/>
        <w:gridCol w:w="1352"/>
        <w:gridCol w:w="1096"/>
      </w:tblGrid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             Тема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5460B3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Развитие элементарных математических представлений</w:t>
            </w:r>
          </w:p>
          <w:p w:rsidR="005460B3" w:rsidRPr="00CC09B8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 ( познавательное развитие)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460B3" w:rsidRPr="00CC09B8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Развитие речи и подготовка к обучению грамоте (речевое развитие)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</w:tr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Знакомство с окружающим миром</w:t>
            </w:r>
          </w:p>
          <w:p w:rsidR="005460B3" w:rsidRPr="00CC09B8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( познавательное развитие)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5460B3" w:rsidRPr="00CC09B8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Художественно- эстетическое развитие </w:t>
            </w:r>
          </w:p>
          <w:p w:rsidR="005460B3" w:rsidRPr="00CC09B8" w:rsidRDefault="005460B3" w:rsidP="00185C2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( рисование, лепка, аппликация)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5460B3" w:rsidRPr="00CC09B8" w:rsidTr="00541DE1">
        <w:tc>
          <w:tcPr>
            <w:tcW w:w="675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Итого:</w:t>
            </w:r>
          </w:p>
        </w:tc>
        <w:tc>
          <w:tcPr>
            <w:tcW w:w="1701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276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099" w:type="dxa"/>
          </w:tcPr>
          <w:p w:rsidR="005460B3" w:rsidRPr="00CC09B8" w:rsidRDefault="005460B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9B8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</w:tr>
    </w:tbl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Содержание разделов учебно-тематического плана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Раздел «Развитие элементарных математических представлений».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Количество и счет.</w:t>
      </w:r>
    </w:p>
    <w:p w:rsidR="005460B3" w:rsidRPr="00CC09B8" w:rsidRDefault="005460B3" w:rsidP="00541DE1">
      <w:pPr>
        <w:pStyle w:val="NoSpacing"/>
        <w:tabs>
          <w:tab w:val="left" w:pos="7035"/>
        </w:tabs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Совершенствовать навыки счета в пределах 10.</w:t>
      </w:r>
      <w:r w:rsidRPr="00CC09B8">
        <w:rPr>
          <w:rFonts w:ascii="Times New Roman" w:hAnsi="Times New Roman"/>
          <w:sz w:val="28"/>
          <w:szCs w:val="28"/>
        </w:rPr>
        <w:tab/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Познакомить с цифрами 0-9.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называть последующее и предыдущее число к названному, определять пропущенное число.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на наглядной основе решать простые задачи на сложение (когда к большему прибавляется меньшее).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Геометрические фигуры.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представления детей о геометрических фигурах: треугольнике, квадрате, круге, овале.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Познакомить с прямоугольником. Учить узнавать и называть его.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узнавать в окружающих предметах форму знакомых геометрических фигур.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Ориентировка в пространстве.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пространственные представления: слева, справа, вверху, внизу, впереди, перед, между, рядом.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ориентироваться на листе бумаги (слева, справа, вверху, внизу, в середине).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Ориентировка во времени.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представления детей о последовательности дней недели.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называть месяцы года.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Величина.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раскладывать предметы (до 10) разной длины, высоты в возрастающем или убывающем порядке. Объяснять, в каком порядке расположены предметы.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определять на глаз величину предметов: длиннее (короче), выше (ниже)  образца и равные  ему.</w:t>
      </w:r>
      <w:r w:rsidRPr="00CC09B8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– 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неделю-2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487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9"/>
        <w:gridCol w:w="2836"/>
        <w:gridCol w:w="4821"/>
        <w:gridCol w:w="1096"/>
      </w:tblGrid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Свойства предметов.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Научить выделять свойства предметов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цвет, форму, размер); развивать внимание, память, закреплять  цвета и их названия..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  Круг.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1. Цифра 1.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1 и цифрой 1;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Один  и много.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Рассмотреть понятия «один» - «много»; развивать внимание, память, мышление.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2. Цифра 2.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2 и цифрой 2;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( длине, высоте, ширине), закреплять знания уже известных цветов, знакомить с новыми цветами (фиолетовый) и оттенками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голубой,  розовый, светло – зелёный).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Квадрат.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3. Цифра 3.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3 и цифрой 3;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закреплять цвета и величину предметов.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 умения ориентироваться в пространстве: вперед, назад, влево, вправо, вверху, внизу.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Упражнять в счете предметов, закреплять цвета, учить определять « больше»-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меньше»; развивать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Треугольник.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4.Цифра 4.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4 и цифрой 4;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уточнять понятия « слева»- «справа», закреплять цвета и их названия.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 в пространстве, обозначать направление, расстояние (ближе, дальше, впереди, сбоку,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слева, справа).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20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длине, высоте, ширине), закреплять знания уже известных цветов; развивать внимание,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уточнять понятия « слева» - « справа»;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5. Цифра 5.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5 и цифрой 5;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развивать мыслительные операции,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большой, маленький, равные по величине), закреплять  навык употребления порядковых числительных  ( первый, второй и т.д.); развивать внимание,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определять«больше» -«меньше», закреплять цвета, развивать память 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 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6. Цифра 6.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6 и цифрой 6;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больше» - « меньше»; учить детей сравнивать геометрические фигуры по количеству углов.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времени: раньше, позже, сначала, потом.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больше» - « меньше»; учить детей сравнивать геометрические фигуры по количеству углов.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Числа от 1 до 6.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числах 1-6;  уточнять понятия « слева»- « справа», развивать мыслительные операции,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433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величине 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большой, маленький, равные по величине), закреплять навык употребления порядковых числительных  ( первый, второй и т.д.); развивать внимание,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пространстве: вперед, назад, влево, вправо, вверху, внизу.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7. Цифра 7.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7 и цифрой 7;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и форме.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количеству и форме, продолжать знакомить детей с геометрическими фигурами, учить узнавать в окружающих предметах форму знакомых геометрических фигур.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определять « больше- меньше»,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величине, используя слова «большой», « маленький», «длинный», «толстый», « высокий» и т.д.;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8. Цифра 8.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8 и цифрой 8;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мыслительные операции,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Арифметические задачи.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 арифметические задачи на сложение,  познакомить со знаками +; =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пространстве; обозначать направление, расстояние: рядом, слева, справа, около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 и количеству.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величине и количеству; развивать  мыслительные операции, внимание, память; логику,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фигур, развивать сообразительность, логическое мышление, воображение.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длине и  ширине.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  сравнивать  предметы по  длине, ширине и высоте, развивать мыслительные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операции, внимание; логику,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величине и количеству.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Учить сравнивать предметы по величине, весу и количеству; развивать внимание, память 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Форма предметов.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выделять форму предметов, быть наблюдательными и внимательными;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повторить  изученные цифры.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9 и цифра 9.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числом 9 и цифрой 9;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сравнивать предметы по величине и высоте;  развивать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и счет.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Упражнять в счете предметов, учить соотносить  число и количество предметов; развивать мыслительные операции, внимание, 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Части суток.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Дать детям представление о времени, о частях  суток( утро, день, вечер, ночь); повести детей к пониманию текучести и непрерывности времени – одни сутки сменяются другими.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(больше- меньше).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сравнивать предметы по количеству, ввести понятия «больше», «меньше»; познакомить со знаками « минус»,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равняется»; 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Число 10.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 детей с числом 10;учить решать задачи на сложение по картинкам; развивать память,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днями недели; учить называть, какой  сегодня день недели, какой  был вчера, какой день недели будет завтра;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Арифметические задачи.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арифметические задачи на сложение и вычитание;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809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по количеству («больше»- « меньше»).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сравнивать предметы по количеству, используя понятия « больше», «меньше»;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память.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56.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 в пространстве, обозначать направление, расстояние (рядом, слева, справа, около, на, под).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фигур;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сообразительность, логическое мышление, воображение.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12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Счёт и решение задач.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Упражнять в счёте предметов, учить определять «больше»- «меньше»; учить составлять задачи по картинкам и решать их; 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124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днями недели; учить называть, какой сегодня день недели, какой был вчера, какой будет завтра;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408"/>
        </w:trPr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Сравнение предметов по величине.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знания понятий « длинный», «короткий». Учить сравнивать предметы по величине с помощью условной меры;  учить различать  различные отрезки по их размерам.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задачу по картинке и решать ее; учить ориентироваться  в пространстве, используя слова «справа», «слева», «вверху», «внизу», «между»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времени: раньше, позже, сначала, потом.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времени. 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 по картинке, описывать, что изображено на ней; развивать внимание, воображение,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Учись запоминать.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рассматривать и запоминать, что изображено на рисунках;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внимание,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Развивай фантазию.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рассматривать  рисунки, дорисовывать их, добавляя  разные детали; развивать воображение, фантазию.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Ориентировка в пространстве.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умения ориентироваться в пространстве, используя слова «вперед», «назад», «левее», «правее» и т.д.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на листе бумаги.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навыка ориентации на листе бумаги. Учить детей видеть клетки, строчки. Развитие мелкой моторики руки.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69.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знания геометрических фигур, учить видеть знакомые геометрические фигуры в окружающих предметах; развивать наблюдательность, внимание,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Дни недели.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днями недели; учить называть какой сегодня день недели, какой был вчера, какой будет завтра;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71.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 по картинке.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 по картинке, описывать, что изображено на картинке, развивать память, речь.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Ориентация во времени.</w:t>
            </w: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времени: раньше, позже, сначала, потом. Учить применять знания в жизни.</w:t>
            </w: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Волшебные цифры.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и обобщить знания детей о цифрах и числах; развивать сообразительность, логическое мышление.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3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74.</w:t>
            </w:r>
          </w:p>
        </w:tc>
        <w:tc>
          <w:tcPr>
            <w:tcW w:w="15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знаний о геометрических фигурах.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6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Закрепить знания о геометрических фигурах.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Раздел « Развитие речи и подготовка к обучению грамоте».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Художественная литература.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Развивать интерес детей   к художественной литературе разных жанров.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Поддерживать желание детей рассматривать рисунки и оформление книг.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Пополнять литературный багаж за счет сказок, стихотворений, загадок, считалок.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Напомнить известные детям сказки: «Теремок», «Колобок», «Три поросенка» и др.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Познакомить детей со сказками: «Гадкий утенок», «Дюймовочка», «Сестрица Аленушка и братец Иванушка», «Кот  в сапогах», «Мальчик с  пальчик», «Хаврошечка» и другими.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Формирование словаря.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В процессе общения пополнять активный словарь словами  характеризующими качества и свойства предметов (какой? Из чего сделан? для чего нужен?), обобщающими словами (мебель, одежда, обувь, посуда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умение без раздражения отстаивать свою точку зрения.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Помогать осваивать стандартизированные формулы словесной вежливости, характерные для ситуаций общения (обращение, просьбы, благодарность, извинение, неодобрение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Вырабатывать навыки осознанного и уместного употребления слов в соответствии с контекстом высказывания.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формировать умение вести диалог между педагогом и детьми.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Беседы и рассказывание на доступные детям темы и по картинкам.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Совершенствовать диалогическую и монологическую формы речи: учить поддерживать  непринужденную беседу, задавать вопросы, правильно отвечать на вопросы педагога.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составлять рассказы из опыта, личного и коллективного, передавая хорошо знакомые события.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составлять (по образцу) небольшие рассказы о предмете, по картине, набору картинок.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Знакомство со звуками.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Развивать фонематический слух. Закреплять правильное, отчетливое произношение звуков родного языка. Продолжать знакомить детей со звуками. Учить называть слова с определенным звуком в слове; определять место звука в слове (начало, середина, конец).</w:t>
      </w:r>
      <w:r w:rsidRPr="00CC09B8">
        <w:rPr>
          <w:rFonts w:ascii="Times New Roman" w:hAnsi="Times New Roman"/>
          <w:b/>
          <w:sz w:val="28"/>
          <w:szCs w:val="28"/>
        </w:rPr>
        <w:t xml:space="preserve">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Развитие речи. Художественная литература. Беседы на доступные детям темы.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Основные задачи раздела: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Обогащение  активного словаря ребенка, овладение необходимыми навыками устной речи, развитие воображения ,словесного творчества ребенка.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– 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 – 2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2"/>
        <w:gridCol w:w="3403"/>
        <w:gridCol w:w="4253"/>
        <w:gridCol w:w="956"/>
      </w:tblGrid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 Расскажи нам о себе».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называть своё полное имя, рассказывать о себе, о своих умениях, любимых занятиях.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b/>
                <w:sz w:val="28"/>
                <w:szCs w:val="28"/>
              </w:rPr>
              <w:t>Развитие моторики</w:t>
            </w:r>
            <w:r w:rsidRPr="004A30CC">
              <w:rPr>
                <w:rFonts w:ascii="Times New Roman" w:hAnsi="Times New Roman"/>
                <w:sz w:val="28"/>
                <w:szCs w:val="28"/>
              </w:rPr>
              <w:t>. Рисуем автопортрет.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3-7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Русские народные сказки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Вспомнить с детьми  русские народные сказки: « Колобок», «Теремок», «Маша и медведь», Три медведя» и др.; прочитать сказки по желанию детей ; учить внимательно слушать, отвечать на вопросы, обыгрывать сказку; развивать интонационную выразительность речи.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картине «Осень»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 детей внимательно рассматривать  сюжетную картину;  учить составлять рассказ – описание по картине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«Моя семья»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устный рассказ о членах своей семьи( профессии, любимые занятия); воспитывать внимательное и заботливое отношение к членам семьи; развивать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«Моя семья».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«Золушка»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обыгрывать сказку; развивать интонационную выразительность речи.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Стихи А. Л. Барто.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Повторить с  детьми стихи А.Барто;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Составление рассказа на тему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Вот и осень наступила»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логично и последовательно рассказывать о приметах осени.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332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Рассказывание по картине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«Осенний день»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рассматривать  сюжетную картину; учить составлять рассказы – описания  по картине.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407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рассказа на тему «Дары природы»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с опорой на предметные картинки.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407"/>
        </w:trPr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18-19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 этом доме я живу.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называть свой домашний адрес, описывать свой дом; развивать  мышление, связную речь, воображение.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дома.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20-21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К.И. Чуковский «Мойдодыр»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вежливости.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у детей правила вежливости, толерантное отношение друг к другу, умение дружно играть и общаться. Поговорить о правилах поведения в различных местах.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Беседа к Дню матери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Мамочка моя»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устный рассказ о своей маме, называя имя –отчество, профессию, любимые занятия, описывать внешность.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«Портрет мамы»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Стихи Даниила Хармса, Вадима Левина.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Д.Хармса, В. Левина;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К.И. Чуковский «Тараканище»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поступкам; развивать память, речь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на тему «Правила дорожного движения»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правилами дорожного движения, учить соблюдать правила.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Рассказывание по картине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Зимние развлечения»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 внимательно рассматривать картину;  описывать, что изображено на ней.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30-31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 Чтение стихов о зиме. Заучивание стихотворения о ёлке.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почувствовать красоту и лиричность стихов о зиме. Заучить стихотворение; учить выразительно читать; развивать память, интонационную выразительность речи.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32-33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Беседа « Наши руки не для скуки».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Вызвать интерес к собственной руке: что умеют наши руки? Развивать воображение, моторику мелких  мышц кисти.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Аппликация «Ладошки»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34-35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«По щучьему веленью»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Рисование по сказке.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36-37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рассказа на тему «Новогодний подарок»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из личного опыта.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38-39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Составление рассказов на тему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«Скоро праздник Новый год»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описательные рассказы с опорой на предметные картинки.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«Как мы встретили Новогодний праздник»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устный рассказ из личного опыта, передавая  свои впечатления и эмоции.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Чтение стихов о зиме. Заучивание  стихотворения о зиме.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почувствовать  красоту и лиричность стихов о зиме; выучить понравившееся стихотворение, выразительно читать его.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42-43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Сказка «Принцесса на горошине»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сказку; выражать свое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Развитие моторики. Рисование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Иллюстрация к сказке»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такое режим дня?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детям, что такое режим дня, учить соблюдать режим дня.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«Гуси-лебеди»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46-47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Знакомство с творчеством А.С. Пушкина.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«У лукоморья дуб зелёный…»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стихами А.С.Пушкина; учить внимательно слушать стихи, запоминать, выразительно рассказывать; развивать речь, память.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48-49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«Что   такое школа»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 детей со  школой; с правилами поведения в школе; воспитывать  бережное отношение к школьному имуществу; развивать моторику мелких мышц кисти.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Рисунок «Моя школа»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 картинкам «Кормим птиц»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 рассказы по картинкам; воспитывать умение подбирать слова;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Если хочешь быть здоров.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Дать представление о простейших правилах личной гигиены; формировать навыки их выполнения;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воспитывать бережное отношение к своему здоровью; развивать память, устную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Рассказывание русской народной сказки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Заяц - хваста»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Вспомнить названия русских народных сказок; учить характеризовать произведение; совершенствовать интонационную  выразительность речи.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Рассказывание по картине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« Зайцы»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Активизировать знания детей об образе жизни диких животных; учить рассказывать по картине последовательно, отражая в рассказе своё видение изображенного; 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Домашний этикет.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адекватно вести себя дома; уметь находить  себе занятие; помогать родителям;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55-56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К. И. Чуковский « Путаница»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поступкам; развивать память, речь 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57-58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Знакомство с творчеством А.С. Пушкина « Сказка о золотой рыбке».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Развитие моторики. Рисование «Иллюстрация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59-60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Как подружиться с новыми знакомыми.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быть доброжелательными; быть внимательными  к настроению других людей, уметь уступать, если это нужно; развивать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Рисуем портреты друзей.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61-62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Чтение и беседа по сказке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« Спящая красавица»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выражать своё отношение к героям сказки и их поступкам.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Развитие моторики. Рисование «Иллюстрация к сказке».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«Кем я хочу быть, когда вырасту»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Знакомить детей с различными профессиями, дать детям подумать, кем бы они хотели быть в будущем; развивать воображение,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картинкам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рассказы по картинкам, представляющим сюжет в развитии; развивать внимание, наблюдательность,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 меня дома в свободное время.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планировать своё свободное время, с пользой его проводить; воспитывать культуру отношений в семье; развивать речь, индивидуальные способности.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66-67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сказки « Три поросёнка»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 детей  давать характеристику персонажам сказки; показать, как книжные иллюстрации помогают лучше понять характер героев произведения и их взаимоотношения;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Развитие моторики. Рисование Иллюстрация к сказке»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Делать добро спеши.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употреблять различные формы словесной вежливости; учить заботливому отношению к родителям, родным; развивать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Сказка «Гадкий утёнок»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сказкой; учить внимательно слушать, отвечать на вопросы, рассказывать сказку, выражать своё отношение к героям сказки и их поступкам; развивать память, речь.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«Наша Армия родная»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Уточнять представления  детей о российской армии, охраняющей границы нашей Родины; объяснить смысл выражения «Армия родная».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«Наши мамы»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Помочь детям понять, как много времени и сил отнимает у матерей работа по дому, указать на необходимость  помощи мамам; развивать речь; воспитывать доброе, внимательное,уважительное отношение к старшим.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Чтение стихов о весне. 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внимательно слушать стихи, помочь детям почувствовать красоту и лиричность стихов о весне, обратить внимание на сезонные изменения в природе; развивать  воображение,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Обогатить знания детей о великом и светлом празднике- День Победы;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активизировать знания о российской армии.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5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Рассказывание по картинкам  с последовательно развивающимся действием.</w:t>
            </w:r>
          </w:p>
        </w:tc>
        <w:tc>
          <w:tcPr>
            <w:tcW w:w="224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составлять рассказы по картинкам, представляющим сюжет в развитии; развивать внимание, наблюдательность, речь.</w:t>
            </w:r>
          </w:p>
        </w:tc>
        <w:tc>
          <w:tcPr>
            <w:tcW w:w="50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Знакомство со звуками</w:t>
      </w:r>
      <w:r w:rsidRPr="00CC09B8">
        <w:rPr>
          <w:rFonts w:ascii="Times New Roman" w:hAnsi="Times New Roman"/>
          <w:sz w:val="28"/>
          <w:szCs w:val="28"/>
        </w:rPr>
        <w:t>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-37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неделю-1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6"/>
        <w:gridCol w:w="2247"/>
        <w:gridCol w:w="5650"/>
        <w:gridCol w:w="878"/>
      </w:tblGrid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Цели занятий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«А»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гласным звуком «А» и его условным обозначением –буквой «А». Учить определять место звука в слове. Учить писать печатную букву «А».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«О»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гласным звуком «О» и его условным обозначением– буквой «О». Учить определять место звука в слове. Учить писать печатную букву «О».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«У»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гласным звуком «У» и его условным обозначением– буквой «У». Учить определять место звука в слове. Учить писать печатную букву «У».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«Ы»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гласным звуком «Ы» и его условным обозначением– буквой «Ы». Учить определять место звука в слове. Учить писать печатную букву «Ы».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82"/>
        </w:trPr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«Э»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гласным звуком «Э и его условным обозначением– буквой «Э». Учить определять место звука в слове. Учить писать печатную букву «Э».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«Л»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«Л».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«М»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«М».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«Н»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«Н».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«Р»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«Р».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«Я»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«Я».  Способствовать развитию звуко-буквенного  анализа,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«Ю»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«Ю». 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«Е»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«Е». 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«Ё»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«Ё».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«И»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«И».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Звуки«Г-ГЬ», «К-КЬ».Буквы «Г», «К».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«Г-ГЬ», «К-КЬ» и буквами «Г», «К».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Звуки«Д-ДЬ»,«Т-ТЬ». Буквы «Д», «Т».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«Д-ДЬ», «Т-ТЬ» и буквами «Д», «Т».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«В-ВЬ», «Ф-ФЬ». Буквы «В», «Ф».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«В-ВЬ», «Ф-ФЬ» и буквами «В», «Ф».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Звуки «З-ЗЬ», «С-СЬ». Буквы «З», «С».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«З-ЗЬ», «С-СЬ» и буквами «З», «С».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«Б-БЬ», «П-ПЬ». Буквы «Б», «П».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«Б-БЬ», «П-ПЬ» и буквами «Б», «П».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«Х-ХЬ». Буква «Х».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«Х-ХЬ» и буквой «Х».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 и буквы «Ж», «Ш».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«Ж», «Ш» и буквами «Ж», «Ш».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Звуки и буквы «Ч», «Щ».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звуками «Ч», «Щ» и буквами «Ч», «Щ».Учить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«Ц».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«Ц».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 и буква «Й».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со звуком и буквой «Й». Учить определять место звука в слове.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rPr>
          <w:trHeight w:val="190"/>
        </w:trPr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Буква «Ь».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 буквой «Ь». 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Буква «Ъ».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буквой «Ъ». Способствовать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33-35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Звуковой анализ слов.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Способствовать развитию звуко-буквенного анализа; развитию фонематического слуха.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36-37</w:t>
            </w:r>
          </w:p>
        </w:tc>
        <w:tc>
          <w:tcPr>
            <w:tcW w:w="118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Закрепление.</w:t>
            </w:r>
          </w:p>
        </w:tc>
        <w:tc>
          <w:tcPr>
            <w:tcW w:w="2962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Раздел «Знакомство с окружающим миром».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Природа.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Наблюдать и называть явления природы и деятельность людей, характерные для данного времени года( например, листопад, похолодание, замерзание водоёмов, оттепель, распускание листвы и др). Знать названия и последовательность  времён года, называть  основные признаки сезона.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Предметный мир.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расширять и уточнять представления детей о предметах, их существенных признаках. Рассказывать детям, из чего и как  сделаны разные предметы.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учить их сравнивать, группировать, классифицировать предметы, понимать значение обобщающих слов.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Семья и общество.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детей называть свое отчество, домашний адрес, телефон, имена и отчества родителей.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развивать интерес к профессиям родителей.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детей рассказывать интересные случаи из жизни семьи.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Расширять представления детей о школе. Вызывать желание как можно больше узнать о школьной жизни, желание учиться в школе.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Знать название родного села, страны, столицы. Знакомиться с достопримечательностями своего села ( музей, памятник, библиотека, места труда и отдыха людей).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В ближайшем окружении наблюдать различные виды транспорта. Проявлять внимательность и осторожность на улицах, знать некоторые знаки дорожного движения ( пешеходный  переход, « зебра», остановка транспорта).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Наблюдать трудовую деятельность взрослых, знать названия некоторых профессий и соответствующих этим профессиям трудовых действий.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Многообразие животного мира.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знакомить детей с дикими животными и их повадками. Учить называть некоторых животных, обитающих в близлежащей климатической зоне, нашей стране и других странах.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Расширять представления о домашних животных, о домашних птицах: характерных признаках их внешнего вида, повадках, о том, как человек ухаживает за ними.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Знакомить детей с зимующими птицами, учить распознавать их по окраске, размеру, издаваемым звукам, поведению.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Познакомить с насекомыми, их названиями, дать представление о стрекозе, муравье, ящерице, о способах их передвижения.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Многообразие растительного мира.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Знакомить детей с различными растениями леса, сада, комнатными растениями.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и расширять представления детей о лесных ягодах и грибах.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Закреплять обобщенные представления об овощах и фруктах.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год -74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занятий в неделю-2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0"/>
        <w:gridCol w:w="2106"/>
        <w:gridCol w:w="5067"/>
        <w:gridCol w:w="1617"/>
      </w:tblGrid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                          Цели занятий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Мир, который нас окружает.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знакомить детей с  понятием «окружающий мир»; учить различать объекты природы  и объекты, не относящиеся  к природе ( созданные руками человека);  развивать воображение, фантазию.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Осень.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Природные и погодные явления.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 таких погодных и природных явлениях, как  туман, град, гроза, наводнение, ураган,  землетрясение; расширять кругозор и словарный запас.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Продолжать знакомить детей с овощами и фруктами, их отличительными особенностями.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Разновидности грибов.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разнообразием грибов;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классифицировать на съедобные и ядовитые;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Разнообразие животных.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Ввести и обосновать классификацию животных на диких и домашних (по взаимоотношениям с человеком); воспитывать гуманную, социально-активную личность, бережно и ответственно относящуюся к богатствам природы;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Деревенский дворик.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обитателями деревенского дворика (домашними животными), условиями их содержания и питания; развивать речь, расширять кругозор; воспитывать любовь и бережное отношение к животным.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Животные нашего края.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животными  нашего края; учить детей бережно и ответственно относиться к животному миру;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Лес  в жизни человека.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 о том, для чего необходим  человеку лес, о том, как он его использует в своей жизни. Поговорить о существующих городах, как люди их строят, как прокладывают дороги; как это связано с лесом и что лесу может угрожать (костер, мусор, громкая музыка и т.д.). Поговорить о правильном поведении в лесу.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Деревья наших лесов.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деревьями, которые растут в наших лесах; дать  представление о лиственных  и хвойных деревьях; обогащать знания детей о природе, учить бережному отношению к природе.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Птицы, обитающие на территории нашей страны.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знакомить детей с птицами, обитающими на территории нашей страны; условиями их проживания и питания; развивать речь, обогащать знания детей о природе.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Хищные птицы.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хищными птицами, условиями их проживания и питания;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Рыбы и морские обитатели.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рыбами, обитающими в реках и морях земного шара;  с условиями их проживания и питания;   учить ценить и беречь всё живое на Земле. 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Жители океана.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обитателями океанов, условиями их проживания и питания; формировать у детей целостную картину мира; способствовать обогащению словарного запаса.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Страна моя Россия.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Дать детям представление о России; расширить представление детей об особенностях географического положения России; воспитывать чувство гордости, уважение и любви к тому месту, где они живут; развивать кругозор детей и нравственно- патриотическое чувство к своей Родине.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Атрибутика страны.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гербом, флагом, гимном страны; углублять знания о стране, столице – Москве.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Наше село- часть  большой страны.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 нашем селе, о его достопримечательностях; воспитывать любовь к родному краю, селу;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28-29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Профессии людей.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профессиями людей и соответствующими этим профессиям трудовыми действиями.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30-31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Зима.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32-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Жизнь животных зимой.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детям, как меняются условия жизни животных зимой, об особенностях приспособления некоторых животных к сезонной жизни ( спячка, накапливание жира, заготовка корма).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Транспорт.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Транспорт нашего села. Правила поведения в транспорте.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и познакомить с основными видами транспорта: наземным, водным, воздушным. Познакомить с транспортом нашего села; с профессиями людей, работающих на транспорте; с правилами поведения в транспорте; развивать речь, расширять 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Водные просторы  земли. 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Рассмотреть с детьми карту полушарий, показать, как много воды на нашей планете. Назвать и показать океаны, познакомить с морями. Познакомить с понятиями реки, моря, океаны, болота, озера.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Вода в жизни человека.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у детей знание о значении воды в жизни человека: вода- источник жизни, необходима для поддержания жизни и обеспечения здоровья человека.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Камни, ракушки и песок.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Уточнять представления детей о различии камней.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видами ракушек.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Дерево как материал. Изделия из него.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систему знаний о разнообразии пород древесины. Поговорить об использовании древесины человеком.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Солнце - наша звезда.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солнечной системой, познакомить с понятиями « Вселенная», с планетами.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Наша Земля.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глобусом, показать материки.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Рассказать о странах и о людях, живущих в них. Показать полюса, экватор.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Ввести понятие « защитники Отечества». Учить проявлять любовь и уважение к Родине и её защитникам.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Континенты и географические зоны  земли.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Африка.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об этом континенте, показать, где он расположен. Рассказать о растениях и животных, обитающих на данном материке.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45-46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Континенты и географические зоны земли.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Австралия.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об этом континенте, показать, где он расположен. Рассказать о растениях и животных, обитающих на данном материке.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47-48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Континенты и географические зоны земли.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Антарктида.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об этом континенте, показать, где он расположен. Рассказать о животных, обитающих на данном материке.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49-50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Времена года. Весна.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временах года, их существенные признаки; показать красоту всех времён года; воспитывать любовь к родной природе; развивать речь.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Бытовая техника.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бытовой технике, которая нас окружает. Поговорить о безопасности пользования ей.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52-53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Уроки Айболита.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врачами узких специальностей; дать понять, что зверей  лечит один врач, а людей другой. Объяснить, что у людей есть врачи узкой специальности. Учить детей бережно относиться к своему здоровью.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54-55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Природные зоны России.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Обобщить знания детей о климатических условиях, характерных растениях и животных  разных природных зон России.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56-57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Космос.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представление о Вселенной, о планетах. Рассказать о первом полете в космос, о первом космонавте Ю.Гагарине.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Добрые дела в природе.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Формирование у детей представления о доброте, добре, добрых поступках. Расширение знаний о роли доброты в жизни каждого  человека.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59-60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 вежливости.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Формировать у детей правила вежливости. Поговорить  о правилах поведения в различных местах.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Правила поведения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 улицах и дорогах.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 с детьми о правилах поведения на улице. Беседа о том, в какие игры можно играть на полянке возле дома. Беседа о том, что можно ли разговаривать  с незнакомыми людьми.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62-63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Игры и их виды.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разновидностях игр.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rPr>
          <w:trHeight w:val="1457"/>
        </w:trPr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64-65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такое школа.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со школой, школьными принадлежностями, с правилами поведения в школе; воспитывать бережное отношение к школьному имуществу;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66-67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Кто такие насекомые.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насекомыми, условиями их обитания и питания;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68-69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растет на клумбе.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цветов, рассказать  об уходе за цветами; учить детей бережно относиться к природе;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70-71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Ягоды.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ягод; учить детей бережно относиться к природе и её богатствам; развивать речь, расширять кругозор.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Здравствуй, лето!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с детьми о лете.  Поговорить о том, что характерно для этого времени года, чем оно отличается от других.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00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73-74</w:t>
            </w:r>
          </w:p>
        </w:tc>
        <w:tc>
          <w:tcPr>
            <w:tcW w:w="1198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Обобщение  «Времена года»</w:t>
            </w:r>
          </w:p>
        </w:tc>
        <w:tc>
          <w:tcPr>
            <w:tcW w:w="292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Повторить времена года, их характерные признаки.</w:t>
            </w:r>
          </w:p>
        </w:tc>
        <w:tc>
          <w:tcPr>
            <w:tcW w:w="581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Раздел « Художественно-эстетическое развитие»».</w:t>
      </w:r>
    </w:p>
    <w:p w:rsidR="005460B3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Предметное, сюжетное и декоративное рисование.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Продолжать совершенствовать умение передавать в рисунке образы предметов, явлений действительности и литературных произведений.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Совершенствовать способы и приемы рисования различными изобразительными материалами  (цветные карандаши, акварель, фломастеры, гуашь).</w:t>
      </w:r>
    </w:p>
    <w:p w:rsidR="005460B3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Лепка.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творчество детей в процессе занятий лепкой.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из куска пластилина лепить сложные формы  (кошка, собака, лиса, волк и т.д.)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Формировать умение передавать характерные движения человека и животных.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обрабатывать формы движениями пальцев и стекой.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Аппликация.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создавать изображения с натуры и по представлению.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Развивать чувство композиции  (красиво располагать фигуры на листе бумаги).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Учить сочетать приемы вырезания, обрывания бумаги, наклеивания  изображений.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 эстетическое развитие</w:t>
      </w:r>
      <w:r w:rsidRPr="00CC09B8">
        <w:rPr>
          <w:rFonts w:ascii="Times New Roman" w:hAnsi="Times New Roman"/>
          <w:sz w:val="28"/>
          <w:szCs w:val="28"/>
        </w:rPr>
        <w:t xml:space="preserve"> включает в себя  рисование, лепку и апплика</w:t>
      </w:r>
      <w:r>
        <w:rPr>
          <w:rFonts w:ascii="Times New Roman" w:hAnsi="Times New Roman"/>
          <w:sz w:val="28"/>
          <w:szCs w:val="28"/>
        </w:rPr>
        <w:t>цию.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 -</w:t>
      </w:r>
      <w:r w:rsidRPr="00CC09B8">
        <w:rPr>
          <w:rFonts w:ascii="Times New Roman" w:hAnsi="Times New Roman"/>
          <w:sz w:val="28"/>
          <w:szCs w:val="28"/>
        </w:rPr>
        <w:t>1 ч</w:t>
      </w:r>
      <w:r>
        <w:rPr>
          <w:rFonts w:ascii="Times New Roman" w:hAnsi="Times New Roman"/>
          <w:sz w:val="28"/>
          <w:szCs w:val="28"/>
        </w:rPr>
        <w:t xml:space="preserve">ас  в неделю </w:t>
      </w:r>
      <w:r w:rsidRPr="00CC09B8">
        <w:rPr>
          <w:rFonts w:ascii="Times New Roman" w:hAnsi="Times New Roman"/>
          <w:sz w:val="28"/>
          <w:szCs w:val="28"/>
        </w:rPr>
        <w:t xml:space="preserve">( 37 часов в год) ;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CC09B8">
        <w:rPr>
          <w:rFonts w:ascii="Times New Roman" w:hAnsi="Times New Roman"/>
          <w:sz w:val="28"/>
          <w:szCs w:val="28"/>
        </w:rPr>
        <w:t>епка и аппликация чередуются через неделю (первая неделя: 1 час- лепка (19 часов в год); вторая неделя: 1 час- аппликация( 18 часов в год). Итого на лепку и аппликацию отводится 37 часов в год.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Рисование: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год-37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неделю-1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6"/>
        <w:gridCol w:w="2531"/>
        <w:gridCol w:w="5366"/>
        <w:gridCol w:w="878"/>
      </w:tblGrid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Волшебные помощники.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Напомнить  детям, как пользоваться  карандашом и кисточкой. Вспомнить  техники штриховки.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Моя любимая игрушка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любимых игрушках; учить рисовать любимую игрушку.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Лес, точно терем расписной.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Вспомнить краски осени, какие цвета можно использовать для данного рисунка.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получать новые цвета из других существующих.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растёт на грядке.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«натюрморт». Вспомнить о том, какие овощи растут на огороде, поговорить о их форме, цвете, особенностях. Учить соблюдать пропорции.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Фруктовая сказка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Рассказать детям о  фруктах, о том, какие фрукты и где выращивают. Поговорить о форме, цвете фруктов. Учить рисовать пропорционально.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 каком доме я живу?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«пейзаж». Поговорить с детьми о том, какие существуют дома( высота, цвет, форма).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Домашнее животное.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Вспомнить своих домашних питомцев. Поговорить об особенностях их внешнего вида: размер, окрас, шерсть; об их привычках. 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Мои любимые сказки.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 иллюстрация». Беседа о любимых сказках. Учить рисовать иллюстрации.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Букет в холодных тонах.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холодной гаммой цветов. Учить создавать декоративную композицию, используя холодную гамму.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 свете есть такое чудо. Сказочный дворец.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том, какие бывают дворцы, их строение, особенности. Поговорить о том, какие геометрические фигуры встречаются в построении замков, какие используются цвета.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Первый снег.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Продолжать учить рисовать пейзаж. Познакомить с различными оттенками снега. Учить использовать эти оттенки в рисунке.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Портрет мамы.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«портрет». Рассказать детям о пропорциях; учить соблюдать их.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Зима в лесу.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об  особенностях зимнего леса; о том, какие цвета мы будем использовать  в изображении, о том, как получить нужные оттенки.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новогодних игрушек.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новогодних игрушках; о том, что они бывают разной формы и цвета; что ещё можно использовать  в раскрашивании  новогодних игрушек ( стразы, блёстки и т.д.)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Новогодняя ёлка.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передавать  в рисунке впечатления от  новогоднего  праздника, создавать  образ         нарядной ёлки. Учить смешивать краски на                      палитре для получения разных оттенков цветов. Развивать образное восприятие, эстетические  чувства, образные представления.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Как я провёл каникулы.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Свободное рисование. Учить детей передавать в рисунке свои впечатления и эмоции.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рукавички.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красивый узор на форме. Развивать воображение, чувство меры.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Снегирь на ветке.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создавать зимнюю композицию по представлению; учить рисовать птицу на ветке.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Снежинки.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построению узора с выделением центра, симметричных линий. Закреплять умение рисовать концом кисти. Развивать образные представления, воображение. Вызывать радость от создания тонкого, изящного рисунка.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Хохлома. Рисование узора.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с понятием «хохлома». Поговорить о том, где её используют. Обратить внимание на то, какие цвета используются в хохломе.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Хохломские ложки.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хохломские узоры на форме. Поговорить об их расположении на посуде. Роспись хохломских ложек.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Солдат на посту.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элементами дымковской  росписи, учить их рисовать.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Ваза с цветами.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задумывать замысел своего рисунка; развитие воображения, мелкой моторики, творческого экспериментирования.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Дымковский конь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дымковскими животными; учить рисовать коня.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элементов дымковской росписи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элементами дымковской  росписи, учить их рисовать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Дымковская кукла.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Обратить внимание детей, во что одеты дымковские куклы, на их  характерные костюмы; рассмотреть узоры на одежде.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Козлики и бараны.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 рисовать дымковских животных.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Весна наступила.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передавать в рисунке красоту наступающей весны, её характерные особенности. Развивать воображение, эстетический вкус.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Рисование элементов гжельских узоров.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Познакомить детей с гжельскими узорами; поговорить о том, для чего используется данная техника рисования. Учить рисовать гжельские узоры.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Цветы гжели.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цветы способом гжельских узоров.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Составление узоров.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составлять свои гжельские узоры, либо совмещать  несколько узоров в один.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Пасхальные яйца.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рисовать пасхальные яйца; дорисовывать узоры и придумывать узоры самим.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Букет.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 умение создавать изображение  цветов по памяти. Передавать форму цветов и листьев. Развивать у детей эмоциональное восприятие окружающего мира, формировать эстетические представления  о природе.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Красивые бабочки.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различными видами бабочек. Рассмотреть  с детьми рисунки бабочек, обращая внимание на форму крыльев, расцветку,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узоры на крыльях. Учить рисовать бабочек. Развивать у детей эмоциональное восприятие окружающего мира, формировать эстетические представления  о природе.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42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33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Лето.</w:t>
            </w:r>
          </w:p>
        </w:tc>
        <w:tc>
          <w:tcPr>
            <w:tcW w:w="2814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лете. Вспомнить краски лета. Учить детей самостоятельно придумывать  содержание работы.</w:t>
            </w:r>
          </w:p>
        </w:tc>
        <w:tc>
          <w:tcPr>
            <w:tcW w:w="426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Лепка.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Количество часов в год-19 ч.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4"/>
        <w:gridCol w:w="2672"/>
        <w:gridCol w:w="5367"/>
        <w:gridCol w:w="878"/>
      </w:tblGrid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Что мы умеем лепить.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Напомнить правила  работы с пластилином. Поговорить  с детьми о том, что они хотят слепить. Формировать интерес к работе с пластилином. Развивать мелкую  моторику.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Овощи на тарелке.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об овощах,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Ваза с фруктами.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 фруктах,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Корзинка с грибами.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закреплять знания о грибах,  их размере и цвете.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Поросёнок.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детей создавать в лепке образ животного. Закреплять умение  лепить фигурку животного по частям, используя разные приёмы: раскатывание между ладонями, оттягивание мелких деталей, соединение частей путём прижимания и сглаживания мест соединения. 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Кружка и блюдце.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Поговорить с детьми о посуде. Обратить внимание на форму посуды. Учить лепить посуду, соблюдая пропорции.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Тюльпан.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к Дню матери)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Познакомить детей с новым способом лепки- рисованием пластилином. Учить надавливающим движением указательного пальца размазывать пластилин на картоне. Формировать интерес к работе с пластилином; развивать мелкую моторику.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Снегурочка.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снегурочку, соблюдая пропорции.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чувство меры;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Дед Мороз.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сказочного персонажа, соблюдая пропорции. Развивать чувство меры,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Зайчик с морковкой.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Беседа о зайцах, их характерных чертах, смене летней шубки на зимнюю. Отгадывание загадок.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лепить животных (голову, туловище, лапы). Учить передавать движение животного в лепке.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Медвежонок.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детей создавать в лепке образ животного. Закреплять умение  лепить фигурку животного по частям, используя разные приёмы: раскатывание между ладонями, оттягивание мелких деталей, соединение частей путём прижимания и сглаживания мест соединения. 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Собачка.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в лепке образ животного. Закреплять умение  лепить фигурку животного по частям, используя разные приёмы: раскатывание между ладонями, оттягивание мелких деталей, соединение частей путём прижимания и сглаживания мест соединения. Учить передавать в лепке позу животного.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Подарок для мамы.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детей  новому способу лепки- рисованием пластилином. Учить надавливающим движением указательного пальца размазывать пластилин на картоне. Формировать интерес к работе с пластилином; развивать мелкую моторику.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Ракета.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ракету из куска пластилина цилиндрической формы, соединять отдельные части путём прижимания и сглаживания мест соединения.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Черепашка.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учить детей лепить животных</w:t>
            </w:r>
          </w:p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голову, туловище, лапы). Учить передавать движение  животного в лепке.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Пасхальные яйца.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лепить пасхальные яйца, красиво украшать их. Развивать у детей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Цыплёнок из киндер-сюрприза.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Учить лепить цыплёнка, используя киндер-сюрприз, передавая его характерные особенности. Развивать у детей эмоциональное восприятие окружающего мира. 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07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Бабочка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лепить бабочку, соблюдая пропорции и симметричность. Развивать у детей эмоциональное восприятие окружающего мира.</w:t>
            </w:r>
          </w:p>
        </w:tc>
        <w:tc>
          <w:tcPr>
            <w:tcW w:w="425" w:type="pct"/>
          </w:tcPr>
          <w:p w:rsidR="005460B3" w:rsidRPr="004A30CC" w:rsidRDefault="005460B3" w:rsidP="004A30C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Аппликация.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Количество часов в год -18 ч.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2554"/>
        <w:gridCol w:w="5388"/>
        <w:gridCol w:w="953"/>
      </w:tblGrid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Грибная полянка.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Закреплять умение вырезать предметы и их части круглой и овальной формы. Упражнять в закруглении углов у прямоугольника, квадрата. Учить составлять несложную композицию. Учить разрывать неширокую полосу бумаги мелкими движениями пальцев для изображения травы.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Разноцветные листья.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вырезать листья разной формы, подбирать бумагу нужного цвета. Закреплять умение аккуратно наклеивать изображения.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Осеннее дерево.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делать аппликацию в технике обрыва. Развивать зрительный контроль за движением руки, мелкую моторику. Учить красиво располагать изображение на листе бумаги.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Осенний ковёр.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приёмы вырезания предметов круглой и овальной формы.  Учить красиво располагать  изображение на листе бумаги; самим дополнять композицию узорами. Развивать воображение, эстетический вкус.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Ваза  с фруктами.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 отрабатывать приёмы вырезания предметов круглой и овальной формы. Учить делать ножницами на глаз небольшие выемки для передачи характерных особенностей предметов.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Ёжик.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изображение любимой игрушки из частей, правильно передавая их форму и относительную величину. Закреплять умение вырезать части круглой и овальной формы, аккуратно наклеивать изображение, красиво располагать его на листе бумаги.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Троллейбус.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передавать характерные особенности формы троллейбуса ( закругление углов вагона). Учить разрезать полоску на одинаковые прямоугольники – окна, срезать углы, вырезать колёса из квадратов, дополнять изображение характерными деталями.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Дома на нашей улице.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передавать в аппликации образ сельской улицы. Уточнять представления о величине предметов: высокий, низкий, большой, маленький. Упражнять в приёмах вырезания по прямой и по косой. Закреплять умение аккуратно пользоваться ножницами, кисточкой, клеем.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Снегирь на ветке.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 умение вырезать  предметы овальной формы из прямоугольников, срезая углы способом закругления. Развивать координацию движений обеих рук. Закреплять умение  вырезать мелкие детали (глазки, ротик), аккуратно наклеивать изображения.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Снежинки.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вырезать снежинки. Продолжать учить работать с ножницами, бумагой. Воспитывать аккуратность.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Зайчик под ёлочкой.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делать аппликацию в технике оригами; аккуратно наклеивать изображение, красиво располагать его на листе бумаги.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Мишка.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Продолжать отрабатывать  умение вырезать  предметы овальной формы из прямоугольников, срезая углы способом закругления. Развивать координацию движений обеих рук. Закреплять умение  вырезать мелкие детали (глазки, ротик), аккуратно наклеивать изображения.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Рыбки в аквариуме.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Развивать цветовое восприятие. Упражнять в закруглении углов у прямоугольника.  Закреплять умение аккуратно наклеивать. Развивать умение рассматривать и оценивать созданные изображения.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Пароход.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создавать образную картину, применяя полученные ранее навыки : срезание углов у прямоугольников, вырезание других частей  корабля и деталей разнообразной  формы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( круглой, прямоугольной и др.).  Закреплять умение красиво располагать изображения на листе. Развивать воображение.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Ваза с цветами.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детей  делать цветы из  квадрата, сложенного  в несколько раз. Учить вырезать вазу из бумаги, сложенной вдвое.</w:t>
            </w:r>
          </w:p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 xml:space="preserve"> Учить  подбирать цвета, красиво располагать на листе бумаги.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Ракета.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вырезать контур ракеты из прямоугольника, сложенного вдвое. Продолжать упражнять в закруглении углов у квадратов ( окна) . Закреплять умение дополнять аппликацию ( звёзды, Луна); красиво располагать изображения на листе.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60B3" w:rsidRPr="00CC09B8" w:rsidTr="004A30CC">
        <w:tc>
          <w:tcPr>
            <w:tcW w:w="353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34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Бабочки на лугу.</w:t>
            </w:r>
          </w:p>
        </w:tc>
        <w:tc>
          <w:tcPr>
            <w:tcW w:w="2815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Учить вырезать симметричные предметы из бумаги, сложенной  вдвое. Учить правильно подбирать цвета. Закреплять умение красиво располагать  изображения на листе.</w:t>
            </w:r>
          </w:p>
        </w:tc>
        <w:tc>
          <w:tcPr>
            <w:tcW w:w="498" w:type="pct"/>
          </w:tcPr>
          <w:p w:rsidR="005460B3" w:rsidRPr="004A30CC" w:rsidRDefault="005460B3" w:rsidP="004A30C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0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дополнительной образовательной программы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Организация процесса обучения должна подчиняться определенным педагогическим требованиям, учет которых способствует более эффективному достижению  поставленных целей, а также созданию благополучного эмоционально- психологического климата в детском коллективе.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 В зоне особого внимания педагога должны быть учет психологических особенностей и возможностей детей старшего дошкольного возраста, физическое и психическое состояние  каждого ребенка. Это проявляется в следующем:</w:t>
      </w:r>
    </w:p>
    <w:p w:rsidR="005460B3" w:rsidRPr="00CC09B8" w:rsidRDefault="005460B3" w:rsidP="00541DE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Необходимо учитывать, что ведущей деятельностью этого периода развития ребенка является игровая, и поэтому именно игра должна стать приоритетной формой организации и методом обучения.</w:t>
      </w:r>
    </w:p>
    <w:p w:rsidR="005460B3" w:rsidRPr="00CC09B8" w:rsidRDefault="005460B3" w:rsidP="00541DE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Следует создать условия для возможно более разнообразного учебного и внеучебного общения детей. Потребность к общению со сверстниками - особая черта детей этого возраста; именно в процессе этой деятельности происходит развитие многих коммуникативных умений, необходимых для обучения в школе.</w:t>
      </w:r>
    </w:p>
    <w:p w:rsidR="005460B3" w:rsidRPr="00CC09B8" w:rsidRDefault="005460B3" w:rsidP="00541DE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Педагог должен знать индивидуальные особенности каждого ребенка и учитывать их в процессе обучения (темп деятельности, особенности внимания, памяти; отношения со сверстниками, индивидуальные эмоциональные проявления и т.д.)</w:t>
      </w:r>
    </w:p>
    <w:p w:rsidR="005460B3" w:rsidRPr="00CC09B8" w:rsidRDefault="005460B3" w:rsidP="00541DE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Нельзя предъявлять детям требования, которые они не могут выполнить, так как это препятствует формированию положительной учебной мотивации ребенка- отношения к учебной деятельности и, как следствие этого, успешности обучения.</w:t>
      </w:r>
    </w:p>
    <w:p w:rsidR="005460B3" w:rsidRPr="00CC09B8" w:rsidRDefault="005460B3" w:rsidP="00541DE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Недопустимо применение типичных для школы форм и методов обучения (отметки, домашние задания, контрольные работы и пр.)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Основные принципы работы педагогов при подготовке детей к школе: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Учёт индивидуальных особенностей и возможностей детей;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Уважение к ребёнку, к процессу и результатам его деятельности в сочетании с разумной требовательностью;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 Комплексный подход при разработке занятий;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Систематичность и последовательность занятий;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Вариативность содержания и форм проведения занятий;</w:t>
      </w:r>
    </w:p>
    <w:p w:rsidR="005460B3" w:rsidRPr="00CC09B8" w:rsidRDefault="005460B3" w:rsidP="00541DE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- Наглядность.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722DD8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CC09B8">
        <w:rPr>
          <w:rFonts w:ascii="Times New Roman" w:hAnsi="Times New Roman"/>
          <w:b/>
          <w:sz w:val="28"/>
          <w:szCs w:val="28"/>
        </w:rPr>
        <w:t>Техническое оснащение программы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 Тетради в клетку, альбомы, ручки, цветные и простые карандаши, пластилин, акварельные краски, кисти для рисования, цветная бумага, клей канцелярский, ножницы, цветной картон.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Литература для детей:  рассказы, сказки, стихи, сборники загадок, считалок, прибауток.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Настольные игры; развивающие игры: лото, домино, мозаика; </w:t>
      </w:r>
    </w:p>
    <w:p w:rsidR="005460B3" w:rsidRPr="00CC09B8" w:rsidRDefault="005460B3" w:rsidP="00541DE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Игрушки, строительный материал.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</w:p>
    <w:p w:rsidR="005460B3" w:rsidRDefault="005460B3" w:rsidP="00220D43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</w:p>
    <w:p w:rsidR="005460B3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9B8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460B3" w:rsidRPr="00CC09B8" w:rsidRDefault="005460B3" w:rsidP="00541DE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1.Общеобразовательная программа  дошкольного образования « От рождения до школы» (  под ред. Н.Е. Вераксы , Т.С. Комаровой, М.А.Васильевой). – М.: «Просвещение», 2014</w:t>
      </w:r>
      <w:r w:rsidRPr="00CC09B8">
        <w:rPr>
          <w:rFonts w:ascii="Times New Roman" w:hAnsi="Times New Roman"/>
          <w:sz w:val="28"/>
          <w:szCs w:val="28"/>
        </w:rPr>
        <w:t>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2. «Приглашает детский сад!». –М .:ЛИНКА-ПРЕСС, 2002г.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3.Ильина М.В. «Тренируем внимание, память». – М.: «АРКТИ», 2005г.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4.Алябьева Е.А. «Тематические дни, недели в детском саду» - М.: «Сфера», 2005г.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5. Дыбина О.В. «Из чего сделаны предметы» - М.: «Сфера», 2005г.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6. «Коллективное творчество дошкольников » (под ред. А.А. Грибовской) – М.: «Сфера», 2004г.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7. Рисование с детьми дошкольного возраста ( под ред. Р.Г.Казаковой) М.: «Сфера», 2005г.</w:t>
      </w:r>
    </w:p>
    <w:p w:rsidR="005460B3" w:rsidRPr="00CC09B8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>8. Тарасов М.А. «Коррекция социального и  речевого развития детей 3-7 лет»</w:t>
      </w:r>
    </w:p>
    <w:p w:rsidR="005460B3" w:rsidRDefault="005460B3" w:rsidP="00541DE1">
      <w:pPr>
        <w:pStyle w:val="NoSpacing"/>
        <w:rPr>
          <w:rFonts w:ascii="Times New Roman" w:hAnsi="Times New Roman"/>
          <w:sz w:val="28"/>
          <w:szCs w:val="28"/>
        </w:rPr>
      </w:pPr>
      <w:r w:rsidRPr="00CC09B8">
        <w:rPr>
          <w:rFonts w:ascii="Times New Roman" w:hAnsi="Times New Roman"/>
          <w:sz w:val="28"/>
          <w:szCs w:val="28"/>
        </w:rPr>
        <w:t xml:space="preserve">- М.: «Сфера», 2005г. </w:t>
      </w:r>
    </w:p>
    <w:sectPr w:rsidR="005460B3" w:rsidSect="00C13CF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0B3" w:rsidRDefault="005460B3" w:rsidP="00F3107B">
      <w:r>
        <w:separator/>
      </w:r>
    </w:p>
  </w:endnote>
  <w:endnote w:type="continuationSeparator" w:id="0">
    <w:p w:rsidR="005460B3" w:rsidRDefault="005460B3" w:rsidP="00F31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B3" w:rsidRDefault="005460B3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5460B3" w:rsidRDefault="005460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0B3" w:rsidRDefault="005460B3" w:rsidP="00F3107B">
      <w:r>
        <w:separator/>
      </w:r>
    </w:p>
  </w:footnote>
  <w:footnote w:type="continuationSeparator" w:id="0">
    <w:p w:rsidR="005460B3" w:rsidRDefault="005460B3" w:rsidP="00F310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4094"/>
    <w:multiLevelType w:val="hybridMultilevel"/>
    <w:tmpl w:val="DFD23C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4635656"/>
    <w:multiLevelType w:val="hybridMultilevel"/>
    <w:tmpl w:val="6B8EC318"/>
    <w:lvl w:ilvl="0" w:tplc="0D4ECD7A">
      <w:start w:val="1"/>
      <w:numFmt w:val="decimal"/>
      <w:lvlText w:val="%1."/>
      <w:lvlJc w:val="left"/>
      <w:pPr>
        <w:tabs>
          <w:tab w:val="num" w:pos="298"/>
        </w:tabs>
        <w:ind w:left="29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583"/>
    <w:rsid w:val="000047DC"/>
    <w:rsid w:val="000074F0"/>
    <w:rsid w:val="00012AEF"/>
    <w:rsid w:val="000239C2"/>
    <w:rsid w:val="0002667E"/>
    <w:rsid w:val="000273D2"/>
    <w:rsid w:val="0003230C"/>
    <w:rsid w:val="00036288"/>
    <w:rsid w:val="00070749"/>
    <w:rsid w:val="00080EB0"/>
    <w:rsid w:val="00086581"/>
    <w:rsid w:val="000A2DE7"/>
    <w:rsid w:val="000A4403"/>
    <w:rsid w:val="000C0C62"/>
    <w:rsid w:val="000E11E9"/>
    <w:rsid w:val="000E3AD4"/>
    <w:rsid w:val="000F2B50"/>
    <w:rsid w:val="001510D8"/>
    <w:rsid w:val="0016111D"/>
    <w:rsid w:val="00185C2E"/>
    <w:rsid w:val="00195A30"/>
    <w:rsid w:val="001D59A3"/>
    <w:rsid w:val="001E138F"/>
    <w:rsid w:val="001E1D04"/>
    <w:rsid w:val="001F5D1D"/>
    <w:rsid w:val="002201A1"/>
    <w:rsid w:val="00220D43"/>
    <w:rsid w:val="002308CA"/>
    <w:rsid w:val="0023674D"/>
    <w:rsid w:val="002C4F63"/>
    <w:rsid w:val="002C4F6A"/>
    <w:rsid w:val="002E049C"/>
    <w:rsid w:val="00320CED"/>
    <w:rsid w:val="0032349A"/>
    <w:rsid w:val="00355B6F"/>
    <w:rsid w:val="00362643"/>
    <w:rsid w:val="003674AC"/>
    <w:rsid w:val="00387E4E"/>
    <w:rsid w:val="003947FA"/>
    <w:rsid w:val="00396181"/>
    <w:rsid w:val="003B5308"/>
    <w:rsid w:val="003E6780"/>
    <w:rsid w:val="00406EC8"/>
    <w:rsid w:val="00416A4C"/>
    <w:rsid w:val="0044073E"/>
    <w:rsid w:val="00490CDB"/>
    <w:rsid w:val="004A2D67"/>
    <w:rsid w:val="004A30CC"/>
    <w:rsid w:val="004B117F"/>
    <w:rsid w:val="004D09E5"/>
    <w:rsid w:val="004D2F45"/>
    <w:rsid w:val="004E1474"/>
    <w:rsid w:val="0051304F"/>
    <w:rsid w:val="00521EE2"/>
    <w:rsid w:val="00541DE1"/>
    <w:rsid w:val="005460B3"/>
    <w:rsid w:val="00565AEB"/>
    <w:rsid w:val="00576823"/>
    <w:rsid w:val="005C305B"/>
    <w:rsid w:val="005F3B9C"/>
    <w:rsid w:val="00621068"/>
    <w:rsid w:val="00622539"/>
    <w:rsid w:val="006373FA"/>
    <w:rsid w:val="00642430"/>
    <w:rsid w:val="00646FC2"/>
    <w:rsid w:val="00694423"/>
    <w:rsid w:val="006E1B9D"/>
    <w:rsid w:val="006F6866"/>
    <w:rsid w:val="00722DD8"/>
    <w:rsid w:val="007637CC"/>
    <w:rsid w:val="00764863"/>
    <w:rsid w:val="00765EFB"/>
    <w:rsid w:val="00771566"/>
    <w:rsid w:val="007769E3"/>
    <w:rsid w:val="007C6CD5"/>
    <w:rsid w:val="00806D93"/>
    <w:rsid w:val="00807274"/>
    <w:rsid w:val="00810FBD"/>
    <w:rsid w:val="00823BBE"/>
    <w:rsid w:val="00831A3F"/>
    <w:rsid w:val="00833987"/>
    <w:rsid w:val="00842622"/>
    <w:rsid w:val="00843725"/>
    <w:rsid w:val="00867A43"/>
    <w:rsid w:val="008736D2"/>
    <w:rsid w:val="008837DC"/>
    <w:rsid w:val="008C2373"/>
    <w:rsid w:val="008F3E63"/>
    <w:rsid w:val="009055C7"/>
    <w:rsid w:val="00914D80"/>
    <w:rsid w:val="00922550"/>
    <w:rsid w:val="00942E28"/>
    <w:rsid w:val="00950C5C"/>
    <w:rsid w:val="0096630D"/>
    <w:rsid w:val="009710BF"/>
    <w:rsid w:val="009C7B81"/>
    <w:rsid w:val="009E6551"/>
    <w:rsid w:val="00A07CA4"/>
    <w:rsid w:val="00A916AA"/>
    <w:rsid w:val="00AB7B4B"/>
    <w:rsid w:val="00AC73C0"/>
    <w:rsid w:val="00AD7C3A"/>
    <w:rsid w:val="00AF0185"/>
    <w:rsid w:val="00B01D68"/>
    <w:rsid w:val="00B50583"/>
    <w:rsid w:val="00B51D01"/>
    <w:rsid w:val="00B57BD3"/>
    <w:rsid w:val="00B62A12"/>
    <w:rsid w:val="00B96DAC"/>
    <w:rsid w:val="00BB58E2"/>
    <w:rsid w:val="00BC15F1"/>
    <w:rsid w:val="00BC23AB"/>
    <w:rsid w:val="00C06792"/>
    <w:rsid w:val="00C13CFD"/>
    <w:rsid w:val="00C3228F"/>
    <w:rsid w:val="00C51436"/>
    <w:rsid w:val="00C63580"/>
    <w:rsid w:val="00CB0E67"/>
    <w:rsid w:val="00CC09B8"/>
    <w:rsid w:val="00CE4229"/>
    <w:rsid w:val="00CE6EC6"/>
    <w:rsid w:val="00D100B7"/>
    <w:rsid w:val="00D928E0"/>
    <w:rsid w:val="00DD0199"/>
    <w:rsid w:val="00DF57C1"/>
    <w:rsid w:val="00E16CA5"/>
    <w:rsid w:val="00E461A4"/>
    <w:rsid w:val="00E67248"/>
    <w:rsid w:val="00E80656"/>
    <w:rsid w:val="00E82666"/>
    <w:rsid w:val="00ED25DB"/>
    <w:rsid w:val="00ED4FF5"/>
    <w:rsid w:val="00EF1087"/>
    <w:rsid w:val="00F23138"/>
    <w:rsid w:val="00F3107B"/>
    <w:rsid w:val="00F52437"/>
    <w:rsid w:val="00F66E90"/>
    <w:rsid w:val="00F85B16"/>
    <w:rsid w:val="00F92988"/>
    <w:rsid w:val="00FB3E46"/>
    <w:rsid w:val="00FB6C80"/>
    <w:rsid w:val="00FC3E3E"/>
    <w:rsid w:val="00FC6BCD"/>
    <w:rsid w:val="00FD4EEE"/>
    <w:rsid w:val="00FF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FB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4D8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4D80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036288"/>
    <w:rPr>
      <w:lang w:eastAsia="en-US"/>
    </w:rPr>
  </w:style>
  <w:style w:type="character" w:styleId="Strong">
    <w:name w:val="Strong"/>
    <w:basedOn w:val="DefaultParagraphFont"/>
    <w:uiPriority w:val="99"/>
    <w:qFormat/>
    <w:rsid w:val="00914D80"/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914D80"/>
    <w:pPr>
      <w:spacing w:before="100" w:beforeAutospacing="1" w:after="100" w:afterAutospacing="1"/>
    </w:pPr>
    <w:rPr>
      <w:rFonts w:eastAsia="Calibri"/>
    </w:rPr>
  </w:style>
  <w:style w:type="paragraph" w:customStyle="1" w:styleId="c1">
    <w:name w:val="c1"/>
    <w:basedOn w:val="Normal"/>
    <w:uiPriority w:val="99"/>
    <w:rsid w:val="00914D80"/>
    <w:pPr>
      <w:spacing w:before="100" w:beforeAutospacing="1" w:after="100" w:afterAutospacing="1"/>
    </w:pPr>
    <w:rPr>
      <w:rFonts w:eastAsia="Calibri"/>
    </w:rPr>
  </w:style>
  <w:style w:type="paragraph" w:customStyle="1" w:styleId="c10">
    <w:name w:val="c10"/>
    <w:basedOn w:val="Normal"/>
    <w:uiPriority w:val="99"/>
    <w:rsid w:val="00914D80"/>
    <w:pPr>
      <w:spacing w:before="100" w:beforeAutospacing="1" w:after="100" w:afterAutospacing="1"/>
    </w:pPr>
  </w:style>
  <w:style w:type="character" w:customStyle="1" w:styleId="c2">
    <w:name w:val="c2"/>
    <w:basedOn w:val="DefaultParagraphFont"/>
    <w:uiPriority w:val="99"/>
    <w:rsid w:val="00914D80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uiPriority w:val="99"/>
    <w:rsid w:val="00914D80"/>
    <w:rPr>
      <w:rFonts w:ascii="Times New Roman" w:hAnsi="Times New Roman" w:cs="Times New Roman"/>
    </w:rPr>
  </w:style>
  <w:style w:type="character" w:customStyle="1" w:styleId="c9">
    <w:name w:val="c9"/>
    <w:basedOn w:val="DefaultParagraphFont"/>
    <w:uiPriority w:val="99"/>
    <w:rsid w:val="00914D80"/>
    <w:rPr>
      <w:rFonts w:cs="Times New Roman"/>
    </w:rPr>
  </w:style>
  <w:style w:type="character" w:customStyle="1" w:styleId="fontstyle217">
    <w:name w:val="fontstyle217"/>
    <w:basedOn w:val="DefaultParagraphFont"/>
    <w:uiPriority w:val="99"/>
    <w:rsid w:val="00914D80"/>
    <w:rPr>
      <w:rFonts w:cs="Times New Roman"/>
    </w:rPr>
  </w:style>
  <w:style w:type="character" w:customStyle="1" w:styleId="fontstyle265">
    <w:name w:val="fontstyle265"/>
    <w:basedOn w:val="DefaultParagraphFont"/>
    <w:uiPriority w:val="99"/>
    <w:rsid w:val="00914D80"/>
    <w:rPr>
      <w:rFonts w:cs="Times New Roman"/>
    </w:rPr>
  </w:style>
  <w:style w:type="table" w:styleId="TableGrid">
    <w:name w:val="Table Grid"/>
    <w:basedOn w:val="TableNormal"/>
    <w:uiPriority w:val="99"/>
    <w:rsid w:val="00E461A4"/>
    <w:pPr>
      <w:jc w:val="center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41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1DE1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F3107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107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3107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107B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81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403</TotalTime>
  <Pages>86</Pages>
  <Words>20668</Words>
  <Characters>-32766</Characters>
  <Application>Microsoft Office Outlook</Application>
  <DocSecurity>0</DocSecurity>
  <Lines>0</Lines>
  <Paragraphs>0</Paragraphs>
  <ScaleCrop>false</ScaleCrop>
  <Company>ДДТ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дет</dc:creator>
  <cp:keywords/>
  <dc:description/>
  <cp:lastModifiedBy>Admin</cp:lastModifiedBy>
  <cp:revision>113</cp:revision>
  <cp:lastPrinted>2018-04-05T11:03:00Z</cp:lastPrinted>
  <dcterms:created xsi:type="dcterms:W3CDTF">2006-12-31T17:16:00Z</dcterms:created>
  <dcterms:modified xsi:type="dcterms:W3CDTF">2018-04-09T05:52:00Z</dcterms:modified>
</cp:coreProperties>
</file>